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75DED" w14:textId="77777777" w:rsidR="00C8693C" w:rsidRDefault="00C8693C" w:rsidP="00C8693C">
      <w:pPr>
        <w:spacing w:before="8" w:line="140" w:lineRule="exact"/>
        <w:jc w:val="both"/>
        <w:rPr>
          <w:sz w:val="14"/>
          <w:szCs w:val="14"/>
        </w:rPr>
      </w:pPr>
    </w:p>
    <w:tbl>
      <w:tblPr>
        <w:tblpPr w:leftFromText="141" w:rightFromText="141" w:vertAnchor="text" w:horzAnchor="margin" w:tblpXSpec="center" w:tblpY="77"/>
        <w:tblW w:w="97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2862"/>
        <w:gridCol w:w="1748"/>
        <w:gridCol w:w="2299"/>
      </w:tblGrid>
      <w:tr w:rsidR="00441003" w14:paraId="795A47A2" w14:textId="77777777" w:rsidTr="00441003">
        <w:trPr>
          <w:trHeight w:hRule="exact" w:val="1755"/>
        </w:trPr>
        <w:tc>
          <w:tcPr>
            <w:tcW w:w="28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D40F" w14:textId="0E3CD48C" w:rsidR="00441003" w:rsidRPr="00701950" w:rsidRDefault="00D564DC" w:rsidP="00441003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1623424" behindDoc="1" locked="0" layoutInCell="1" allowOverlap="1" wp14:anchorId="4EB2B375" wp14:editId="4C12E52D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48895</wp:posOffset>
                  </wp:positionV>
                  <wp:extent cx="1136650" cy="1114425"/>
                  <wp:effectExtent l="0" t="0" r="6350" b="9525"/>
                  <wp:wrapTight wrapText="bothSides">
                    <wp:wrapPolygon edited="0">
                      <wp:start x="0" y="0"/>
                      <wp:lineTo x="0" y="21415"/>
                      <wp:lineTo x="21359" y="21415"/>
                      <wp:lineTo x="21359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09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1C63" w14:textId="77777777" w:rsidR="00441003" w:rsidRPr="00701950" w:rsidRDefault="00441003" w:rsidP="00441003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622DF31B" w14:textId="26DB339F" w:rsidR="00441003" w:rsidRDefault="00441003" w:rsidP="00441003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b/>
                <w:bCs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FORMULARIO</w:t>
            </w:r>
            <w:r w:rsidRPr="00701950">
              <w:rPr>
                <w:rFonts w:ascii="Arial" w:eastAsia="Arial" w:hAnsi="Arial" w:cs="Arial"/>
                <w:b/>
                <w:bCs/>
                <w:spacing w:val="-7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INSCRIPCIÓN</w:t>
            </w:r>
            <w:r w:rsidRPr="00701950">
              <w:rPr>
                <w:rFonts w:ascii="Arial" w:eastAsia="Arial" w:hAnsi="Arial" w:cs="Arial"/>
                <w:b/>
                <w:bCs/>
                <w:spacing w:val="-4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br/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 xml:space="preserve">LIGA NACIONAL </w:t>
            </w:r>
            <w:r>
              <w:rPr>
                <w:rFonts w:ascii="Arial" w:eastAsia="Arial" w:hAnsi="Arial" w:cs="Arial"/>
                <w:b/>
                <w:bCs/>
                <w:lang w:val="es-ES_tradnl"/>
              </w:rPr>
              <w:t>RFETA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CLUBES</w:t>
            </w:r>
            <w:r w:rsidRPr="00701950"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br/>
              <w:t>TROFEO LOTERÍAS 202</w:t>
            </w:r>
            <w:r w:rsidR="00D564DC"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t>1</w:t>
            </w:r>
            <w:r w:rsidRPr="00701950"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t>-</w:t>
            </w:r>
            <w:r>
              <w:rPr>
                <w:rFonts w:ascii="Arial" w:eastAsia="Arial" w:hAnsi="Arial" w:cs="Arial"/>
                <w:b/>
                <w:bCs/>
                <w:lang w:val="es-ES_tradnl"/>
              </w:rPr>
              <w:t>202</w:t>
            </w:r>
            <w:r w:rsidR="00D564DC">
              <w:rPr>
                <w:rFonts w:ascii="Arial" w:eastAsia="Arial" w:hAnsi="Arial" w:cs="Arial"/>
                <w:b/>
                <w:bCs/>
                <w:lang w:val="es-ES_tradnl"/>
              </w:rPr>
              <w:t>2</w:t>
            </w:r>
          </w:p>
          <w:p w14:paraId="17D4374A" w14:textId="77777777" w:rsidR="00441003" w:rsidRDefault="00441003" w:rsidP="00441003">
            <w:pPr>
              <w:spacing w:line="242" w:lineRule="auto"/>
              <w:ind w:left="1171" w:right="1114" w:firstLine="14"/>
              <w:rPr>
                <w:rFonts w:ascii="Arial" w:eastAsia="Arial" w:hAnsi="Arial" w:cs="Arial"/>
                <w:b/>
                <w:bCs/>
                <w:lang w:val="es-ES_tradnl"/>
              </w:rPr>
            </w:pPr>
          </w:p>
          <w:p w14:paraId="4359DB9D" w14:textId="77777777" w:rsidR="00441003" w:rsidRPr="00701950" w:rsidRDefault="00441003" w:rsidP="00441003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b/>
                <w:bCs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lang w:val="es-ES_tradnl"/>
              </w:rPr>
              <w:t>EQUIPOS MIXTOS</w:t>
            </w:r>
          </w:p>
          <w:p w14:paraId="694AE5AF" w14:textId="77777777" w:rsidR="00441003" w:rsidRPr="00701950" w:rsidRDefault="00441003" w:rsidP="00441003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lang w:val="es-ES_tradnl"/>
              </w:rPr>
            </w:pPr>
          </w:p>
        </w:tc>
      </w:tr>
      <w:tr w:rsidR="00441003" w14:paraId="16B0B052" w14:textId="77777777" w:rsidTr="00441003">
        <w:trPr>
          <w:trHeight w:hRule="exact" w:val="509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B029F" w14:textId="77777777" w:rsidR="00441003" w:rsidRPr="00701950" w:rsidRDefault="00441003" w:rsidP="00441003">
            <w:pPr>
              <w:spacing w:before="8" w:line="120" w:lineRule="exact"/>
              <w:jc w:val="both"/>
              <w:rPr>
                <w:sz w:val="12"/>
                <w:szCs w:val="12"/>
                <w:lang w:val="es-ES_tradnl"/>
              </w:rPr>
            </w:pPr>
          </w:p>
          <w:p w14:paraId="65204F79" w14:textId="77777777" w:rsidR="00441003" w:rsidRPr="00701950" w:rsidRDefault="00441003" w:rsidP="00441003">
            <w:pPr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21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b</w:t>
            </w:r>
          </w:p>
        </w:tc>
        <w:tc>
          <w:tcPr>
            <w:tcW w:w="4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5BA43" w14:textId="77777777" w:rsidR="00441003" w:rsidRPr="00701950" w:rsidRDefault="00441003" w:rsidP="00441003">
            <w:pPr>
              <w:jc w:val="both"/>
              <w:rPr>
                <w:lang w:val="es-ES_tradnl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765FF" w14:textId="77777777" w:rsidR="00441003" w:rsidRPr="00701950" w:rsidRDefault="00441003" w:rsidP="00441003">
            <w:pPr>
              <w:spacing w:before="3"/>
              <w:ind w:left="66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º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cenc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a</w:t>
            </w:r>
          </w:p>
        </w:tc>
      </w:tr>
      <w:tr w:rsidR="00441003" w14:paraId="1B12948D" w14:textId="77777777" w:rsidTr="00441003">
        <w:trPr>
          <w:trHeight w:hRule="exact" w:val="51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F49C" w14:textId="77777777" w:rsidR="00441003" w:rsidRPr="00701950" w:rsidRDefault="00441003" w:rsidP="00441003">
            <w:pPr>
              <w:spacing w:before="3" w:line="248" w:lineRule="auto"/>
              <w:ind w:left="61" w:right="788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21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l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eq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o</w:t>
            </w:r>
          </w:p>
        </w:tc>
        <w:tc>
          <w:tcPr>
            <w:tcW w:w="6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CCEB4" w14:textId="77777777" w:rsidR="00441003" w:rsidRPr="00701950" w:rsidRDefault="00441003" w:rsidP="00441003">
            <w:pPr>
              <w:jc w:val="both"/>
              <w:rPr>
                <w:lang w:val="es-ES_tradnl"/>
              </w:rPr>
            </w:pPr>
          </w:p>
        </w:tc>
      </w:tr>
      <w:tr w:rsidR="00441003" w14:paraId="641F0305" w14:textId="77777777" w:rsidTr="00441003">
        <w:trPr>
          <w:trHeight w:hRule="exact" w:val="45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B1CD" w14:textId="77777777" w:rsidR="00441003" w:rsidRPr="00701950" w:rsidRDefault="00441003" w:rsidP="00441003">
            <w:pPr>
              <w:spacing w:before="99"/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v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ó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n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D160" w14:textId="77777777" w:rsidR="00441003" w:rsidRPr="00701950" w:rsidRDefault="00441003" w:rsidP="00441003">
            <w:pPr>
              <w:jc w:val="both"/>
              <w:rPr>
                <w:lang w:val="es-ES_tradnl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B29CB" w14:textId="77777777" w:rsidR="00441003" w:rsidRPr="00701950" w:rsidRDefault="00441003" w:rsidP="00441003">
            <w:pPr>
              <w:spacing w:before="99"/>
              <w:ind w:left="66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(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recurvo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/</w:t>
            </w:r>
            <w:r w:rsidRPr="00701950">
              <w:rPr>
                <w:rFonts w:ascii="Arial" w:eastAsia="Arial" w:hAnsi="Arial" w:cs="Arial"/>
                <w:b/>
                <w:bCs/>
                <w:spacing w:val="22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co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pues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)</w:t>
            </w:r>
          </w:p>
        </w:tc>
      </w:tr>
      <w:tr w:rsidR="00441003" w14:paraId="69EC3A54" w14:textId="77777777" w:rsidTr="00441003">
        <w:trPr>
          <w:trHeight w:hRule="exact" w:val="5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D273" w14:textId="77777777" w:rsidR="00441003" w:rsidRPr="00701950" w:rsidRDefault="00441003" w:rsidP="00441003">
            <w:pPr>
              <w:spacing w:before="3" w:line="248" w:lineRule="auto"/>
              <w:ind w:left="61" w:right="1051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rese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e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equ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po</w:t>
            </w:r>
          </w:p>
        </w:tc>
        <w:tc>
          <w:tcPr>
            <w:tcW w:w="4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D5461" w14:textId="77777777" w:rsidR="00441003" w:rsidRPr="00701950" w:rsidRDefault="00441003" w:rsidP="00441003">
            <w:pPr>
              <w:jc w:val="both"/>
              <w:rPr>
                <w:lang w:val="es-ES_tradnl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D577" w14:textId="77777777" w:rsidR="00441003" w:rsidRPr="00701950" w:rsidRDefault="00441003" w:rsidP="00441003">
            <w:pPr>
              <w:spacing w:before="3"/>
              <w:ind w:left="66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º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cenc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a</w:t>
            </w:r>
          </w:p>
        </w:tc>
      </w:tr>
      <w:tr w:rsidR="00441003" w:rsidRPr="003E1BDB" w14:paraId="1D94B834" w14:textId="77777777" w:rsidTr="00441003">
        <w:trPr>
          <w:trHeight w:hRule="exact" w:val="102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8B59" w14:textId="77777777" w:rsidR="00441003" w:rsidRPr="00701950" w:rsidRDefault="00441003" w:rsidP="00441003">
            <w:pPr>
              <w:spacing w:before="3" w:line="251" w:lineRule="auto"/>
              <w:ind w:left="61" w:right="51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RECC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Ó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3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COMPLET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A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(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ca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ll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16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úmero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9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so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14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ra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,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có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g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19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po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,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pob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ón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y</w:t>
            </w:r>
            <w:r w:rsidRPr="00701950">
              <w:rPr>
                <w:rFonts w:ascii="Arial" w:eastAsia="Arial" w:hAnsi="Arial" w:cs="Arial"/>
                <w:b/>
                <w:bCs/>
                <w:spacing w:val="7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prov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)</w:t>
            </w:r>
          </w:p>
        </w:tc>
        <w:tc>
          <w:tcPr>
            <w:tcW w:w="6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C9F37" w14:textId="77777777" w:rsidR="00441003" w:rsidRPr="00701950" w:rsidRDefault="00441003" w:rsidP="00441003">
            <w:pPr>
              <w:jc w:val="both"/>
              <w:rPr>
                <w:lang w:val="es-ES_tradnl"/>
              </w:rPr>
            </w:pPr>
          </w:p>
        </w:tc>
      </w:tr>
      <w:tr w:rsidR="00441003" w:rsidRPr="003E1BDB" w14:paraId="7466D418" w14:textId="77777777" w:rsidTr="00441003">
        <w:trPr>
          <w:trHeight w:hRule="exact" w:val="42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B77B5" w14:textId="77777777" w:rsidR="00441003" w:rsidRPr="00701950" w:rsidRDefault="00441003" w:rsidP="00441003">
            <w:pPr>
              <w:spacing w:before="85"/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-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w w:val="102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y 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é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ono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 xml:space="preserve"> móvil</w:t>
            </w:r>
          </w:p>
        </w:tc>
        <w:tc>
          <w:tcPr>
            <w:tcW w:w="6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4C45" w14:textId="77777777" w:rsidR="00441003" w:rsidRPr="00701950" w:rsidRDefault="00441003" w:rsidP="00441003">
            <w:pPr>
              <w:jc w:val="both"/>
              <w:rPr>
                <w:lang w:val="es-ES_tradnl"/>
              </w:rPr>
            </w:pPr>
          </w:p>
        </w:tc>
      </w:tr>
    </w:tbl>
    <w:p w14:paraId="433B03B8" w14:textId="77777777" w:rsidR="00C8693C" w:rsidRPr="003E1BDB" w:rsidRDefault="00C8693C" w:rsidP="00C8693C">
      <w:pPr>
        <w:spacing w:before="8" w:line="140" w:lineRule="exact"/>
        <w:jc w:val="both"/>
        <w:rPr>
          <w:sz w:val="14"/>
          <w:szCs w:val="14"/>
        </w:rPr>
      </w:pPr>
    </w:p>
    <w:p w14:paraId="0A209F17" w14:textId="77777777" w:rsidR="00441003" w:rsidRPr="003E1BDB" w:rsidRDefault="00441003" w:rsidP="00441003">
      <w:pPr>
        <w:spacing w:before="19" w:line="200" w:lineRule="exact"/>
        <w:jc w:val="both"/>
        <w:rPr>
          <w:sz w:val="20"/>
          <w:szCs w:val="20"/>
        </w:rPr>
      </w:pPr>
    </w:p>
    <w:tbl>
      <w:tblPr>
        <w:tblW w:w="10435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6"/>
        <w:gridCol w:w="2126"/>
        <w:gridCol w:w="1560"/>
        <w:gridCol w:w="2693"/>
      </w:tblGrid>
      <w:tr w:rsidR="00441003" w14:paraId="7FBEA297" w14:textId="77777777" w:rsidTr="007F4CCE">
        <w:trPr>
          <w:trHeight w:hRule="exact" w:val="331"/>
          <w:jc w:val="center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3EA42" w14:textId="77777777" w:rsidR="00441003" w:rsidRPr="00701950" w:rsidRDefault="00441003" w:rsidP="0073686C">
            <w:pPr>
              <w:spacing w:line="271" w:lineRule="exact"/>
              <w:ind w:left="2738" w:right="2594"/>
              <w:jc w:val="both"/>
              <w:rPr>
                <w:rFonts w:ascii="Arial" w:eastAsia="Arial" w:hAnsi="Arial" w:cs="Arial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COMPONENTES</w:t>
            </w:r>
            <w:r w:rsidRPr="00701950">
              <w:rPr>
                <w:rFonts w:ascii="Arial" w:eastAsia="Arial" w:hAnsi="Arial" w:cs="Arial"/>
                <w:b/>
                <w:bCs/>
                <w:spacing w:val="-12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DEL</w:t>
            </w:r>
            <w:r w:rsidRPr="00701950">
              <w:rPr>
                <w:rFonts w:ascii="Arial" w:eastAsia="Arial" w:hAnsi="Arial" w:cs="Arial"/>
                <w:b/>
                <w:bCs/>
                <w:spacing w:val="-3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w w:val="99"/>
                <w:lang w:val="es-ES_tradnl"/>
              </w:rPr>
              <w:t>EQ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w w:val="99"/>
                <w:lang w:val="es-ES_tradnl"/>
              </w:rPr>
              <w:t>IPO</w:t>
            </w:r>
            <w:r>
              <w:rPr>
                <w:rFonts w:ascii="Arial" w:eastAsia="Arial" w:hAnsi="Arial" w:cs="Arial"/>
                <w:b/>
                <w:bCs/>
                <w:w w:val="99"/>
                <w:lang w:val="es-ES_tradnl"/>
              </w:rPr>
              <w:t xml:space="preserve"> MIXTO</w:t>
            </w:r>
          </w:p>
        </w:tc>
      </w:tr>
      <w:tr w:rsidR="00441003" w14:paraId="5B1517FB" w14:textId="77777777" w:rsidTr="007F4CCE">
        <w:trPr>
          <w:trHeight w:hRule="exact" w:val="274"/>
          <w:jc w:val="center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7909" w14:textId="77777777" w:rsidR="00441003" w:rsidRPr="00701950" w:rsidRDefault="00441003" w:rsidP="0073686C">
            <w:pPr>
              <w:spacing w:before="8"/>
              <w:ind w:left="1535" w:right="1522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Ape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lli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do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0239D" w14:textId="77777777" w:rsidR="00441003" w:rsidRPr="00701950" w:rsidRDefault="00441003" w:rsidP="0073686C">
            <w:pPr>
              <w:spacing w:before="8"/>
              <w:ind w:left="677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No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139B" w14:textId="77777777" w:rsidR="00441003" w:rsidRPr="00701950" w:rsidRDefault="00441003" w:rsidP="0073686C">
            <w:pPr>
              <w:spacing w:before="8"/>
              <w:ind w:left="267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º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cenc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E56C" w14:textId="77777777" w:rsidR="00441003" w:rsidRPr="00701950" w:rsidRDefault="00441003" w:rsidP="0073686C">
            <w:pPr>
              <w:spacing w:before="8"/>
              <w:ind w:left="1031" w:right="1018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ir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a</w:t>
            </w:r>
          </w:p>
        </w:tc>
      </w:tr>
      <w:tr w:rsidR="00441003" w14:paraId="64D1C229" w14:textId="77777777" w:rsidTr="007F4CCE">
        <w:trPr>
          <w:trHeight w:hRule="exact" w:val="542"/>
          <w:jc w:val="center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5D76B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5F88A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CA9B7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9451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</w:tr>
      <w:tr w:rsidR="00441003" w14:paraId="427CF3D6" w14:textId="77777777" w:rsidTr="007F4CCE">
        <w:trPr>
          <w:trHeight w:hRule="exact" w:val="542"/>
          <w:jc w:val="center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9DD2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D75F5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E45C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8BA4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</w:tr>
      <w:tr w:rsidR="00441003" w14:paraId="03E747CE" w14:textId="77777777" w:rsidTr="007F4CCE">
        <w:trPr>
          <w:trHeight w:hRule="exact" w:val="542"/>
          <w:jc w:val="center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329BD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1F0F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75C3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3A896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</w:tr>
      <w:tr w:rsidR="00441003" w14:paraId="3BAD3F55" w14:textId="77777777" w:rsidTr="007F4CCE">
        <w:trPr>
          <w:trHeight w:hRule="exact" w:val="542"/>
          <w:jc w:val="center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A5DFC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7692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599B4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65FFC" w14:textId="77777777" w:rsidR="00441003" w:rsidRPr="00701950" w:rsidRDefault="00441003" w:rsidP="0073686C">
            <w:pPr>
              <w:jc w:val="both"/>
              <w:rPr>
                <w:lang w:val="es-ES_tradnl"/>
              </w:rPr>
            </w:pPr>
          </w:p>
        </w:tc>
      </w:tr>
      <w:tr w:rsidR="00441003" w:rsidRPr="003E1BDB" w14:paraId="165A4B71" w14:textId="77777777" w:rsidTr="007F4CCE">
        <w:trPr>
          <w:trHeight w:hRule="exact" w:val="1700"/>
          <w:jc w:val="center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3723B" w14:textId="77777777" w:rsidR="00441003" w:rsidRPr="00701950" w:rsidRDefault="00441003" w:rsidP="0073686C">
            <w:pPr>
              <w:spacing w:before="12" w:line="260" w:lineRule="exact"/>
              <w:jc w:val="both"/>
              <w:rPr>
                <w:sz w:val="26"/>
                <w:szCs w:val="26"/>
                <w:lang w:val="es-ES_tradnl"/>
              </w:rPr>
            </w:pPr>
          </w:p>
          <w:p w14:paraId="0221E674" w14:textId="4B853986" w:rsidR="00441003" w:rsidRDefault="00441003" w:rsidP="0073686C">
            <w:pPr>
              <w:tabs>
                <w:tab w:val="left" w:pos="1760"/>
                <w:tab w:val="left" w:pos="2580"/>
                <w:tab w:val="left" w:pos="4320"/>
              </w:tabs>
              <w:ind w:left="61" w:right="-20"/>
              <w:jc w:val="both"/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-46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proofErr w:type="spellStart"/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a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-5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-46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202</w:t>
            </w:r>
            <w:r w:rsidR="00D564DC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2</w:t>
            </w:r>
          </w:p>
          <w:p w14:paraId="69929947" w14:textId="77777777" w:rsidR="00441003" w:rsidRPr="00701950" w:rsidRDefault="00441003" w:rsidP="0073686C">
            <w:pPr>
              <w:tabs>
                <w:tab w:val="left" w:pos="1760"/>
                <w:tab w:val="left" w:pos="2580"/>
                <w:tab w:val="left" w:pos="4320"/>
              </w:tabs>
              <w:ind w:left="61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</w:p>
          <w:p w14:paraId="380F164B" w14:textId="77777777" w:rsidR="00441003" w:rsidRPr="00701950" w:rsidRDefault="00441003" w:rsidP="0073686C">
            <w:pPr>
              <w:spacing w:line="170" w:lineRule="exact"/>
              <w:jc w:val="both"/>
              <w:rPr>
                <w:sz w:val="17"/>
                <w:szCs w:val="17"/>
                <w:lang w:val="es-ES_tradnl"/>
              </w:rPr>
            </w:pPr>
          </w:p>
          <w:p w14:paraId="35D7092C" w14:textId="77777777" w:rsidR="00441003" w:rsidRPr="00701950" w:rsidRDefault="00441003" w:rsidP="0073686C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1587B33B" w14:textId="77777777" w:rsidR="00441003" w:rsidRDefault="00441003" w:rsidP="0073686C">
            <w:pPr>
              <w:spacing w:line="200" w:lineRule="exact"/>
              <w:jc w:val="right"/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</w:pPr>
          </w:p>
          <w:p w14:paraId="11F39489" w14:textId="361DBF98" w:rsidR="00441003" w:rsidRPr="00701950" w:rsidRDefault="007832AE" w:rsidP="007832AE">
            <w:pPr>
              <w:spacing w:line="200" w:lineRule="exact"/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 xml:space="preserve">                                                                                           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F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ir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  <w:lang w:val="es-ES_tradnl"/>
              </w:rPr>
              <w:t>m</w:t>
            </w:r>
            <w:r w:rsidR="00441003"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a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  <w:lang w:val="es-ES_tradnl"/>
              </w:rPr>
              <w:t xml:space="preserve"> 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="00441003"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p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r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es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den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t</w:t>
            </w:r>
            <w:r w:rsidR="00441003"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  <w:lang w:val="es-ES_tradnl"/>
              </w:rPr>
              <w:t xml:space="preserve"> 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="00441003"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</w:t>
            </w:r>
            <w:r w:rsidR="00441003"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ub</w:t>
            </w:r>
          </w:p>
          <w:p w14:paraId="489604CA" w14:textId="77777777" w:rsidR="00441003" w:rsidRPr="00701950" w:rsidRDefault="00441003" w:rsidP="0073686C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3E429BFD" w14:textId="77777777" w:rsidR="00441003" w:rsidRPr="00701950" w:rsidRDefault="00441003" w:rsidP="0073686C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1C671440" w14:textId="77777777" w:rsidR="00441003" w:rsidRPr="00701950" w:rsidRDefault="00441003" w:rsidP="0073686C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39809ED6" w14:textId="77777777" w:rsidR="00441003" w:rsidRPr="00701950" w:rsidRDefault="00441003" w:rsidP="0073686C">
            <w:pPr>
              <w:ind w:right="49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ir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es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ub</w:t>
            </w:r>
          </w:p>
        </w:tc>
      </w:tr>
      <w:tr w:rsidR="00441003" w:rsidRPr="003E1BDB" w14:paraId="7A67799E" w14:textId="77777777" w:rsidTr="007F4CCE">
        <w:trPr>
          <w:trHeight w:hRule="exact" w:val="1428"/>
          <w:jc w:val="center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7E97" w14:textId="77777777" w:rsidR="00441003" w:rsidRPr="00701950" w:rsidRDefault="00441003" w:rsidP="00441003">
            <w:pPr>
              <w:spacing w:before="8" w:line="289" w:lineRule="auto"/>
              <w:ind w:left="61" w:right="16"/>
              <w:jc w:val="both"/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spacing w:val="3"/>
                <w:sz w:val="19"/>
                <w:szCs w:val="19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TAS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 xml:space="preserve">: 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 xml:space="preserve"> </w:t>
            </w:r>
          </w:p>
          <w:p w14:paraId="02545887" w14:textId="77777777" w:rsidR="00441003" w:rsidRDefault="00441003" w:rsidP="00441003">
            <w:pPr>
              <w:spacing w:before="8" w:line="289" w:lineRule="auto"/>
              <w:ind w:left="61" w:right="16"/>
              <w:jc w:val="both"/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 xml:space="preserve">- Se podrán inscribir un máximo de dos hombres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y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 xml:space="preserve"> dos mujeres por equipo mixto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.</w:t>
            </w:r>
          </w:p>
          <w:p w14:paraId="78D4D535" w14:textId="77777777" w:rsidR="00441003" w:rsidRDefault="00441003" w:rsidP="00441003">
            <w:pPr>
              <w:spacing w:before="8" w:line="289" w:lineRule="auto"/>
              <w:ind w:left="61" w:right="16"/>
              <w:jc w:val="both"/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- Todos los deportistas deberán tener licencia en vigor, emitida por el club que inscribe el equipo.</w:t>
            </w:r>
          </w:p>
          <w:p w14:paraId="0C7EE017" w14:textId="777AE333" w:rsidR="00441003" w:rsidRPr="00701950" w:rsidRDefault="00441003" w:rsidP="00441003">
            <w:pPr>
              <w:spacing w:before="8" w:line="289" w:lineRule="auto"/>
              <w:ind w:left="61" w:right="16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-</w:t>
            </w:r>
            <w:r w:rsidRPr="00701950">
              <w:rPr>
                <w:rFonts w:ascii="Arial" w:eastAsia="Arial" w:hAnsi="Arial" w:cs="Arial"/>
                <w:spacing w:val="35"/>
                <w:sz w:val="19"/>
                <w:szCs w:val="19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  <w:lang w:val="es-ES_tradnl"/>
              </w:rPr>
              <w:t xml:space="preserve"> firma</w:t>
            </w:r>
            <w:r>
              <w:rPr>
                <w:rFonts w:ascii="Arial" w:eastAsia="Arial" w:hAnsi="Arial" w:cs="Arial"/>
                <w:spacing w:val="38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es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den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spacing w:val="8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l</w:t>
            </w:r>
            <w:r w:rsidR="00CB3C6D">
              <w:rPr>
                <w:rFonts w:ascii="Arial" w:eastAsia="Arial" w:hAnsi="Arial" w:cs="Arial"/>
                <w:spacing w:val="40"/>
                <w:sz w:val="19"/>
                <w:szCs w:val="19"/>
                <w:lang w:val="es-ES_tradnl"/>
              </w:rPr>
              <w:t xml:space="preserve"> </w:t>
            </w:r>
            <w:r w:rsidR="00CB3C6D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  <w:lang w:val="es-ES_tradnl"/>
              </w:rPr>
              <w:t>b es imprescindible, así como las firmas de los deportistas inscritos en este formulario.</w:t>
            </w:r>
          </w:p>
        </w:tc>
      </w:tr>
    </w:tbl>
    <w:p w14:paraId="6EB18EA1" w14:textId="77777777" w:rsidR="00441003" w:rsidRPr="003E1BDB" w:rsidRDefault="00441003" w:rsidP="00441003">
      <w:pPr>
        <w:spacing w:line="200" w:lineRule="exact"/>
        <w:jc w:val="both"/>
        <w:rPr>
          <w:sz w:val="20"/>
          <w:szCs w:val="20"/>
        </w:rPr>
      </w:pPr>
    </w:p>
    <w:p w14:paraId="4C01EEC8" w14:textId="77777777" w:rsidR="00C8693C" w:rsidRPr="003E1BDB" w:rsidRDefault="00C8693C" w:rsidP="00C8693C">
      <w:pPr>
        <w:spacing w:line="200" w:lineRule="exact"/>
        <w:jc w:val="both"/>
        <w:rPr>
          <w:sz w:val="20"/>
          <w:szCs w:val="20"/>
        </w:rPr>
      </w:pPr>
    </w:p>
    <w:p w14:paraId="7FFBC32C" w14:textId="2BE36B8D" w:rsidR="00067424" w:rsidRPr="00C72F1F" w:rsidRDefault="00067424" w:rsidP="00C72F1F"/>
    <w:sectPr w:rsidR="00067424" w:rsidRPr="00C72F1F" w:rsidSect="0051413B">
      <w:headerReference w:type="default" r:id="rId9"/>
      <w:footerReference w:type="default" r:id="rId10"/>
      <w:pgSz w:w="11906" w:h="16838"/>
      <w:pgMar w:top="2269" w:right="1274" w:bottom="1417" w:left="1701" w:header="708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BC1A3" w14:textId="77777777" w:rsidR="00D06020" w:rsidRDefault="00D06020">
      <w:r>
        <w:separator/>
      </w:r>
    </w:p>
  </w:endnote>
  <w:endnote w:type="continuationSeparator" w:id="0">
    <w:p w14:paraId="5499620C" w14:textId="77777777" w:rsidR="00D06020" w:rsidRDefault="00D06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493B" w14:textId="5E55DAE8" w:rsidR="0051413B" w:rsidRDefault="0051413B">
    <w:pPr>
      <w:pStyle w:val="Piedepgina"/>
    </w:pPr>
    <w:r w:rsidRPr="0051413B">
      <w:drawing>
        <wp:anchor distT="0" distB="0" distL="114300" distR="114300" simplePos="0" relativeHeight="251696128" behindDoc="1" locked="0" layoutInCell="1" allowOverlap="1" wp14:anchorId="47845C0F" wp14:editId="3D8E105E">
          <wp:simplePos x="0" y="0"/>
          <wp:positionH relativeFrom="page">
            <wp:posOffset>340995</wp:posOffset>
          </wp:positionH>
          <wp:positionV relativeFrom="paragraph">
            <wp:posOffset>-395605</wp:posOffset>
          </wp:positionV>
          <wp:extent cx="3512820" cy="946785"/>
          <wp:effectExtent l="0" t="0" r="0" b="5715"/>
          <wp:wrapTopAndBottom/>
          <wp:docPr id="69" name="Imagen 69" descr="Nombre de la empresa, Gráfico de embu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9" descr="Nombre de la empresa, Gráfico de embudo&#10;&#10;Descripción generada automáticamente"/>
                  <pic:cNvPicPr/>
                </pic:nvPicPr>
                <pic:blipFill rotWithShape="1">
                  <a:blip r:embed="rId1"/>
                  <a:srcRect l="5200" t="7066" r="50580" b="30213"/>
                  <a:stretch/>
                </pic:blipFill>
                <pic:spPr bwMode="auto">
                  <a:xfrm>
                    <a:off x="0" y="0"/>
                    <a:ext cx="3512820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13B">
      <w:drawing>
        <wp:anchor distT="0" distB="0" distL="114300" distR="114300" simplePos="0" relativeHeight="251697152" behindDoc="1" locked="0" layoutInCell="1" allowOverlap="1" wp14:anchorId="30F4101D" wp14:editId="67B8F4A3">
          <wp:simplePos x="0" y="0"/>
          <wp:positionH relativeFrom="page">
            <wp:posOffset>4775835</wp:posOffset>
          </wp:positionH>
          <wp:positionV relativeFrom="paragraph">
            <wp:posOffset>-418465</wp:posOffset>
          </wp:positionV>
          <wp:extent cx="2449830" cy="946785"/>
          <wp:effectExtent l="0" t="0" r="7620" b="5715"/>
          <wp:wrapTopAndBottom/>
          <wp:docPr id="70" name="Imagen 70" descr="Nombre de la empresa, Gráfico de embu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Nombre de la empresa, Gráfico de embudo&#10;&#10;Descripción generada automáticamente"/>
                  <pic:cNvPicPr/>
                </pic:nvPicPr>
                <pic:blipFill rotWithShape="1">
                  <a:blip r:embed="rId1"/>
                  <a:srcRect l="64959" t="7066" r="4199" b="30213"/>
                  <a:stretch/>
                </pic:blipFill>
                <pic:spPr bwMode="auto">
                  <a:xfrm>
                    <a:off x="0" y="0"/>
                    <a:ext cx="2449830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13B">
      <w:drawing>
        <wp:anchor distT="0" distB="0" distL="114300" distR="114300" simplePos="0" relativeHeight="251698176" behindDoc="1" locked="0" layoutInCell="1" allowOverlap="1" wp14:anchorId="0E0E84DA" wp14:editId="595AA5C3">
          <wp:simplePos x="0" y="0"/>
          <wp:positionH relativeFrom="column">
            <wp:posOffset>2872740</wp:posOffset>
          </wp:positionH>
          <wp:positionV relativeFrom="paragraph">
            <wp:posOffset>-122555</wp:posOffset>
          </wp:positionV>
          <wp:extent cx="706755" cy="395605"/>
          <wp:effectExtent l="0" t="0" r="0" b="4445"/>
          <wp:wrapTight wrapText="bothSides">
            <wp:wrapPolygon edited="0">
              <wp:start x="0" y="0"/>
              <wp:lineTo x="0" y="20803"/>
              <wp:lineTo x="20960" y="20803"/>
              <wp:lineTo x="20960" y="0"/>
              <wp:lineTo x="0" y="0"/>
            </wp:wrapPolygon>
          </wp:wrapTight>
          <wp:docPr id="71" name="Imagen 4" descr="Logotipo,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2B9F3D7F-5743-4B59-92C1-A4594E7ED1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Logotipo,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id="{2B9F3D7F-5743-4B59-92C1-A4594E7ED1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75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5F9DB" w14:textId="77777777" w:rsidR="00D06020" w:rsidRDefault="00D06020">
      <w:r>
        <w:separator/>
      </w:r>
    </w:p>
  </w:footnote>
  <w:footnote w:type="continuationSeparator" w:id="0">
    <w:p w14:paraId="5C65074A" w14:textId="77777777" w:rsidR="00D06020" w:rsidRDefault="00D06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D20BD" w14:textId="6EF95CC1" w:rsidR="005B30D9" w:rsidRDefault="005B30D9">
    <w:pPr>
      <w:pStyle w:val="Encabezado"/>
    </w:pPr>
    <w:r w:rsidRPr="005B30D9">
      <w:drawing>
        <wp:anchor distT="0" distB="0" distL="114300" distR="114300" simplePos="0" relativeHeight="251649024" behindDoc="1" locked="0" layoutInCell="1" allowOverlap="1" wp14:anchorId="7B70CC57" wp14:editId="2E655609">
          <wp:simplePos x="0" y="0"/>
          <wp:positionH relativeFrom="column">
            <wp:posOffset>26670</wp:posOffset>
          </wp:positionH>
          <wp:positionV relativeFrom="paragraph">
            <wp:posOffset>-137795</wp:posOffset>
          </wp:positionV>
          <wp:extent cx="1050925" cy="762000"/>
          <wp:effectExtent l="0" t="0" r="0" b="0"/>
          <wp:wrapTight wrapText="bothSides">
            <wp:wrapPolygon edited="0">
              <wp:start x="0" y="0"/>
              <wp:lineTo x="0" y="21060"/>
              <wp:lineTo x="21143" y="21060"/>
              <wp:lineTo x="21143" y="0"/>
              <wp:lineTo x="0" y="0"/>
            </wp:wrapPolygon>
          </wp:wrapTight>
          <wp:docPr id="66" name="Imagen 66" descr="EncIzqRF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EncIzqRFET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30D9">
      <w:drawing>
        <wp:anchor distT="0" distB="0" distL="114300" distR="114300" simplePos="0" relativeHeight="251671552" behindDoc="1" locked="0" layoutInCell="1" allowOverlap="1" wp14:anchorId="35239EF8" wp14:editId="5B718E1A">
          <wp:simplePos x="0" y="0"/>
          <wp:positionH relativeFrom="leftMargin">
            <wp:posOffset>386715</wp:posOffset>
          </wp:positionH>
          <wp:positionV relativeFrom="paragraph">
            <wp:posOffset>-213995</wp:posOffset>
          </wp:positionV>
          <wp:extent cx="647700" cy="922020"/>
          <wp:effectExtent l="0" t="0" r="0" b="0"/>
          <wp:wrapTight wrapText="bothSides">
            <wp:wrapPolygon edited="0">
              <wp:start x="0" y="0"/>
              <wp:lineTo x="0" y="20975"/>
              <wp:lineTo x="20965" y="20975"/>
              <wp:lineTo x="20965" y="0"/>
              <wp:lineTo x="0" y="0"/>
            </wp:wrapPolygon>
          </wp:wrapTight>
          <wp:docPr id="67" name="Imagen 6" descr="C:\RIFAAT\Documents\Trabajo\RFTA\Logos\RFETA\RFETA_Ancho1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RIFAAT\Documents\Trabajo\RFTA\Logos\RFETA\RFETA_Ancho1000.jpg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30D9">
      <w:drawing>
        <wp:anchor distT="0" distB="0" distL="114300" distR="114300" simplePos="0" relativeHeight="251694080" behindDoc="1" locked="0" layoutInCell="1" allowOverlap="1" wp14:anchorId="4B575671" wp14:editId="10605A36">
          <wp:simplePos x="0" y="0"/>
          <wp:positionH relativeFrom="column">
            <wp:posOffset>4360545</wp:posOffset>
          </wp:positionH>
          <wp:positionV relativeFrom="paragraph">
            <wp:posOffset>-8255</wp:posOffset>
          </wp:positionV>
          <wp:extent cx="1600200" cy="508635"/>
          <wp:effectExtent l="0" t="0" r="0" b="5715"/>
          <wp:wrapTight wrapText="bothSides">
            <wp:wrapPolygon edited="0">
              <wp:start x="14657" y="0"/>
              <wp:lineTo x="0" y="1618"/>
              <wp:lineTo x="0" y="20225"/>
              <wp:lineTo x="2057" y="21034"/>
              <wp:lineTo x="21343" y="21034"/>
              <wp:lineTo x="21343" y="18607"/>
              <wp:lineTo x="18771" y="8899"/>
              <wp:lineTo x="16200" y="0"/>
              <wp:lineTo x="14657" y="0"/>
            </wp:wrapPolygon>
          </wp:wrapTight>
          <wp:docPr id="68" name="Imagen 68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Icon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00200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1.4pt;height:11.4pt" o:bullet="t">
        <v:imagedata r:id="rId1" o:title="mso3B"/>
      </v:shape>
    </w:pict>
  </w:numPicBullet>
  <w:abstractNum w:abstractNumId="0" w15:restartNumberingAfterBreak="0">
    <w:nsid w:val="14C20A30"/>
    <w:multiLevelType w:val="hybridMultilevel"/>
    <w:tmpl w:val="02B887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A4336"/>
    <w:multiLevelType w:val="hybridMultilevel"/>
    <w:tmpl w:val="3FCA8102"/>
    <w:lvl w:ilvl="0" w:tplc="73A6252A">
      <w:start w:val="1"/>
      <w:numFmt w:val="bullet"/>
      <w:lvlText w:val=""/>
      <w:lvlPicBulletId w:val="0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93D18D1"/>
    <w:multiLevelType w:val="hybridMultilevel"/>
    <w:tmpl w:val="70E46D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26DDA"/>
    <w:multiLevelType w:val="hybridMultilevel"/>
    <w:tmpl w:val="2E40B1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75050"/>
    <w:multiLevelType w:val="hybridMultilevel"/>
    <w:tmpl w:val="718EB4E2"/>
    <w:lvl w:ilvl="0" w:tplc="0694B0F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D2E26"/>
    <w:multiLevelType w:val="hybridMultilevel"/>
    <w:tmpl w:val="4692B3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5E9"/>
    <w:rsid w:val="00015AD7"/>
    <w:rsid w:val="00026062"/>
    <w:rsid w:val="0004112F"/>
    <w:rsid w:val="00063C53"/>
    <w:rsid w:val="00067424"/>
    <w:rsid w:val="00070467"/>
    <w:rsid w:val="0007261D"/>
    <w:rsid w:val="00084C37"/>
    <w:rsid w:val="00087562"/>
    <w:rsid w:val="0009152E"/>
    <w:rsid w:val="000B58B0"/>
    <w:rsid w:val="000C6522"/>
    <w:rsid w:val="000D0718"/>
    <w:rsid w:val="000D527E"/>
    <w:rsid w:val="000F20E8"/>
    <w:rsid w:val="00103048"/>
    <w:rsid w:val="00106EAD"/>
    <w:rsid w:val="001163EB"/>
    <w:rsid w:val="0012457A"/>
    <w:rsid w:val="001323DC"/>
    <w:rsid w:val="00134108"/>
    <w:rsid w:val="00140593"/>
    <w:rsid w:val="00162A61"/>
    <w:rsid w:val="001707EB"/>
    <w:rsid w:val="00173B1A"/>
    <w:rsid w:val="0019638A"/>
    <w:rsid w:val="001A1580"/>
    <w:rsid w:val="001A5C70"/>
    <w:rsid w:val="001B6B96"/>
    <w:rsid w:val="001B7310"/>
    <w:rsid w:val="001C3386"/>
    <w:rsid w:val="001C746A"/>
    <w:rsid w:val="001F1023"/>
    <w:rsid w:val="00204A28"/>
    <w:rsid w:val="002267CE"/>
    <w:rsid w:val="00232A4C"/>
    <w:rsid w:val="00232A68"/>
    <w:rsid w:val="0024124C"/>
    <w:rsid w:val="00250F50"/>
    <w:rsid w:val="00262ADD"/>
    <w:rsid w:val="00284ECC"/>
    <w:rsid w:val="002A2B25"/>
    <w:rsid w:val="002A6BD7"/>
    <w:rsid w:val="002B376D"/>
    <w:rsid w:val="002B59A1"/>
    <w:rsid w:val="002D24E9"/>
    <w:rsid w:val="002F2472"/>
    <w:rsid w:val="002F789C"/>
    <w:rsid w:val="003265A8"/>
    <w:rsid w:val="00344BB6"/>
    <w:rsid w:val="00346DBE"/>
    <w:rsid w:val="00362715"/>
    <w:rsid w:val="0038179B"/>
    <w:rsid w:val="00390D7D"/>
    <w:rsid w:val="003914C3"/>
    <w:rsid w:val="003B4544"/>
    <w:rsid w:val="003D307C"/>
    <w:rsid w:val="003D46D8"/>
    <w:rsid w:val="003E6047"/>
    <w:rsid w:val="00403AE8"/>
    <w:rsid w:val="00422944"/>
    <w:rsid w:val="00425468"/>
    <w:rsid w:val="00436583"/>
    <w:rsid w:val="00441003"/>
    <w:rsid w:val="0044732F"/>
    <w:rsid w:val="00447B4A"/>
    <w:rsid w:val="00470969"/>
    <w:rsid w:val="00477F69"/>
    <w:rsid w:val="00480937"/>
    <w:rsid w:val="004950B9"/>
    <w:rsid w:val="004D4AC6"/>
    <w:rsid w:val="004D662A"/>
    <w:rsid w:val="004E70EA"/>
    <w:rsid w:val="004F7D35"/>
    <w:rsid w:val="005023FA"/>
    <w:rsid w:val="0051413B"/>
    <w:rsid w:val="00525D7A"/>
    <w:rsid w:val="00537DBF"/>
    <w:rsid w:val="005428C3"/>
    <w:rsid w:val="00543C03"/>
    <w:rsid w:val="00552576"/>
    <w:rsid w:val="0055404C"/>
    <w:rsid w:val="00572045"/>
    <w:rsid w:val="005974BF"/>
    <w:rsid w:val="005A4FAB"/>
    <w:rsid w:val="005A55AD"/>
    <w:rsid w:val="005B30D9"/>
    <w:rsid w:val="005C1467"/>
    <w:rsid w:val="005D7C11"/>
    <w:rsid w:val="005E079C"/>
    <w:rsid w:val="005F3BFE"/>
    <w:rsid w:val="00607FFC"/>
    <w:rsid w:val="0067014B"/>
    <w:rsid w:val="006759EC"/>
    <w:rsid w:val="00677DD6"/>
    <w:rsid w:val="006940FB"/>
    <w:rsid w:val="006A034F"/>
    <w:rsid w:val="006B3EF6"/>
    <w:rsid w:val="006D4E7B"/>
    <w:rsid w:val="006D61CD"/>
    <w:rsid w:val="006E3B86"/>
    <w:rsid w:val="006E420F"/>
    <w:rsid w:val="006E45CE"/>
    <w:rsid w:val="006E71FF"/>
    <w:rsid w:val="006F1DA0"/>
    <w:rsid w:val="00706049"/>
    <w:rsid w:val="00711310"/>
    <w:rsid w:val="007175A9"/>
    <w:rsid w:val="0076029A"/>
    <w:rsid w:val="007626A6"/>
    <w:rsid w:val="00764E39"/>
    <w:rsid w:val="007832AE"/>
    <w:rsid w:val="007A0374"/>
    <w:rsid w:val="007A7C5B"/>
    <w:rsid w:val="007B352E"/>
    <w:rsid w:val="007B6A00"/>
    <w:rsid w:val="007E0CD0"/>
    <w:rsid w:val="007E5F85"/>
    <w:rsid w:val="007F4CCE"/>
    <w:rsid w:val="00803017"/>
    <w:rsid w:val="008134CB"/>
    <w:rsid w:val="0083719D"/>
    <w:rsid w:val="00847FCE"/>
    <w:rsid w:val="008528DB"/>
    <w:rsid w:val="00860C82"/>
    <w:rsid w:val="008659F3"/>
    <w:rsid w:val="00886D39"/>
    <w:rsid w:val="00895F58"/>
    <w:rsid w:val="008B2988"/>
    <w:rsid w:val="008B3088"/>
    <w:rsid w:val="008B5C8C"/>
    <w:rsid w:val="008C0C7A"/>
    <w:rsid w:val="008C5651"/>
    <w:rsid w:val="008D265B"/>
    <w:rsid w:val="008D5E88"/>
    <w:rsid w:val="008E45E9"/>
    <w:rsid w:val="009018F5"/>
    <w:rsid w:val="00915DE8"/>
    <w:rsid w:val="00920D79"/>
    <w:rsid w:val="0092770B"/>
    <w:rsid w:val="00927C59"/>
    <w:rsid w:val="009536DA"/>
    <w:rsid w:val="00964F4F"/>
    <w:rsid w:val="009709CE"/>
    <w:rsid w:val="009716FA"/>
    <w:rsid w:val="00991667"/>
    <w:rsid w:val="009A0923"/>
    <w:rsid w:val="009C2F32"/>
    <w:rsid w:val="009D394C"/>
    <w:rsid w:val="00A5197D"/>
    <w:rsid w:val="00A62FE4"/>
    <w:rsid w:val="00A75363"/>
    <w:rsid w:val="00A96FB8"/>
    <w:rsid w:val="00AA2082"/>
    <w:rsid w:val="00AB2DB8"/>
    <w:rsid w:val="00AD3BBA"/>
    <w:rsid w:val="00AE71CB"/>
    <w:rsid w:val="00AF70E4"/>
    <w:rsid w:val="00B05F07"/>
    <w:rsid w:val="00B116E9"/>
    <w:rsid w:val="00B45E20"/>
    <w:rsid w:val="00B570B3"/>
    <w:rsid w:val="00B60823"/>
    <w:rsid w:val="00B6735A"/>
    <w:rsid w:val="00B674D5"/>
    <w:rsid w:val="00B67A17"/>
    <w:rsid w:val="00B92A75"/>
    <w:rsid w:val="00BA3187"/>
    <w:rsid w:val="00BA4AAC"/>
    <w:rsid w:val="00BB6658"/>
    <w:rsid w:val="00BB69A8"/>
    <w:rsid w:val="00BD24AE"/>
    <w:rsid w:val="00BD56F4"/>
    <w:rsid w:val="00BE2735"/>
    <w:rsid w:val="00BE432E"/>
    <w:rsid w:val="00BE6C90"/>
    <w:rsid w:val="00C2068B"/>
    <w:rsid w:val="00C27CBD"/>
    <w:rsid w:val="00C34108"/>
    <w:rsid w:val="00C345F0"/>
    <w:rsid w:val="00C35C32"/>
    <w:rsid w:val="00C44984"/>
    <w:rsid w:val="00C72F1F"/>
    <w:rsid w:val="00C8693C"/>
    <w:rsid w:val="00CB3C6D"/>
    <w:rsid w:val="00CB57C3"/>
    <w:rsid w:val="00CB78E0"/>
    <w:rsid w:val="00CC302D"/>
    <w:rsid w:val="00CF0DFD"/>
    <w:rsid w:val="00D06020"/>
    <w:rsid w:val="00D21265"/>
    <w:rsid w:val="00D24688"/>
    <w:rsid w:val="00D3096E"/>
    <w:rsid w:val="00D43720"/>
    <w:rsid w:val="00D468DB"/>
    <w:rsid w:val="00D564DC"/>
    <w:rsid w:val="00D75CD6"/>
    <w:rsid w:val="00D76F66"/>
    <w:rsid w:val="00D911C0"/>
    <w:rsid w:val="00DA3A32"/>
    <w:rsid w:val="00DB2D8A"/>
    <w:rsid w:val="00DD50E9"/>
    <w:rsid w:val="00DD6FD3"/>
    <w:rsid w:val="00DF7F5B"/>
    <w:rsid w:val="00E035B3"/>
    <w:rsid w:val="00E137BE"/>
    <w:rsid w:val="00E16531"/>
    <w:rsid w:val="00E26BBC"/>
    <w:rsid w:val="00E51797"/>
    <w:rsid w:val="00E5399C"/>
    <w:rsid w:val="00E55621"/>
    <w:rsid w:val="00E6073D"/>
    <w:rsid w:val="00E65E5C"/>
    <w:rsid w:val="00EB3B28"/>
    <w:rsid w:val="00EC113A"/>
    <w:rsid w:val="00EC32F0"/>
    <w:rsid w:val="00EE2EE0"/>
    <w:rsid w:val="00EE5931"/>
    <w:rsid w:val="00F0388F"/>
    <w:rsid w:val="00F046C7"/>
    <w:rsid w:val="00F66AF4"/>
    <w:rsid w:val="00F86870"/>
    <w:rsid w:val="00F87F2D"/>
    <w:rsid w:val="00F943AB"/>
    <w:rsid w:val="00FA42F5"/>
    <w:rsid w:val="00FA7286"/>
    <w:rsid w:val="00FB2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2C3AB1"/>
  <w15:docId w15:val="{73DB3C30-9029-47B9-9F43-85BE0790F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731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212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2126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FA42F5"/>
    <w:rPr>
      <w:color w:val="0000FF"/>
      <w:u w:val="single"/>
    </w:rPr>
  </w:style>
  <w:style w:type="paragraph" w:styleId="Encabezadodemensaje">
    <w:name w:val="Message Header"/>
    <w:basedOn w:val="Textoindependiente"/>
    <w:link w:val="EncabezadodemensajeCar"/>
    <w:rsid w:val="00FB2FB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rsid w:val="00FB2FBE"/>
    <w:rPr>
      <w:rFonts w:ascii="Arial" w:hAnsi="Arial"/>
      <w:spacing w:val="-5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FB2FBE"/>
  </w:style>
  <w:style w:type="character" w:customStyle="1" w:styleId="Rtulodeencabezadodemensaje">
    <w:name w:val="Rótulo de encabezado de mensaje"/>
    <w:rsid w:val="00FB2FBE"/>
    <w:rPr>
      <w:rFonts w:ascii="Arial Black" w:hAnsi="Arial Black"/>
      <w:sz w:val="18"/>
      <w:lang w:bidi="ar-SA"/>
    </w:rPr>
  </w:style>
  <w:style w:type="character" w:customStyle="1" w:styleId="estilocorreo18">
    <w:name w:val="estilocorreo18"/>
    <w:semiHidden/>
    <w:rsid w:val="00FB2FBE"/>
    <w:rPr>
      <w:rFonts w:ascii="Arial" w:hAnsi="Arial" w:cs="Arial" w:hint="default"/>
      <w:color w:val="auto"/>
    </w:rPr>
  </w:style>
  <w:style w:type="paragraph" w:styleId="Textoindependiente">
    <w:name w:val="Body Text"/>
    <w:basedOn w:val="Normal"/>
    <w:link w:val="TextoindependienteCar"/>
    <w:rsid w:val="00FB2F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B2FBE"/>
    <w:rPr>
      <w:sz w:val="24"/>
      <w:szCs w:val="24"/>
    </w:rPr>
  </w:style>
  <w:style w:type="paragraph" w:customStyle="1" w:styleId="Standard">
    <w:name w:val="Standard"/>
    <w:rsid w:val="005C1467"/>
    <w:pPr>
      <w:autoSpaceDE w:val="0"/>
      <w:autoSpaceDN w:val="0"/>
      <w:adjustRightInd w:val="0"/>
    </w:pPr>
    <w:rPr>
      <w:szCs w:val="24"/>
    </w:rPr>
  </w:style>
  <w:style w:type="paragraph" w:styleId="Prrafodelista">
    <w:name w:val="List Paragraph"/>
    <w:basedOn w:val="Normal"/>
    <w:uiPriority w:val="34"/>
    <w:qFormat/>
    <w:rsid w:val="00204A28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6759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759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14B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67014B"/>
    <w:pPr>
      <w:spacing w:line="283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CF0DFD"/>
    <w:pPr>
      <w:spacing w:line="201" w:lineRule="atLeast"/>
    </w:pPr>
    <w:rPr>
      <w:rFonts w:ascii="Arial" w:hAnsi="Arial"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1323DC"/>
    <w:pPr>
      <w:spacing w:line="201" w:lineRule="atLeast"/>
    </w:pPr>
    <w:rPr>
      <w:rFonts w:ascii="Arial" w:hAnsi="Arial"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A62FE4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9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FETA\AppData\Local\Microsoft\Windows\Temporary%20Internet%20Files\Content.Outlook\1HAGCINP\PlantillaRFE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B2BA0-F5BC-4A87-8586-DFED0A25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PlantillaRFETA</Template>
  <TotalTime>2</TotalTime>
  <Pages>1</Pages>
  <Words>122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Rifaat</dc:creator>
  <cp:keywords/>
  <dc:description/>
  <cp:lastModifiedBy>Rifaat Chabouk</cp:lastModifiedBy>
  <cp:revision>4</cp:revision>
  <cp:lastPrinted>2020-01-15T19:54:00Z</cp:lastPrinted>
  <dcterms:created xsi:type="dcterms:W3CDTF">2022-03-10T12:59:00Z</dcterms:created>
  <dcterms:modified xsi:type="dcterms:W3CDTF">2022-03-10T13:01:00Z</dcterms:modified>
  <cp:category/>
</cp:coreProperties>
</file>