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9" w:type="dxa"/>
        <w:tblInd w:w="-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9"/>
        <w:gridCol w:w="348"/>
        <w:gridCol w:w="2985"/>
        <w:gridCol w:w="1748"/>
        <w:gridCol w:w="2299"/>
      </w:tblGrid>
      <w:tr w:rsidR="0015272A" w14:paraId="47D7621F" w14:textId="77777777" w:rsidTr="0015272A">
        <w:trPr>
          <w:trHeight w:hRule="exact" w:val="1755"/>
        </w:trPr>
        <w:tc>
          <w:tcPr>
            <w:tcW w:w="23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341B" w14:textId="77777777" w:rsidR="0015272A" w:rsidRPr="00701950" w:rsidRDefault="0015272A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559A479" wp14:editId="7B0785C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10795</wp:posOffset>
                  </wp:positionV>
                  <wp:extent cx="1136650" cy="1114425"/>
                  <wp:effectExtent l="0" t="0" r="6350" b="9525"/>
                  <wp:wrapTight wrapText="bothSides">
                    <wp:wrapPolygon edited="0">
                      <wp:start x="0" y="0"/>
                      <wp:lineTo x="0" y="21415"/>
                      <wp:lineTo x="21359" y="21415"/>
                      <wp:lineTo x="21359" y="0"/>
                      <wp:lineTo x="0" y="0"/>
                    </wp:wrapPolygon>
                  </wp:wrapTight>
                  <wp:docPr id="7" name="Imagen 7" descr="Imagen que contiene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Imagen que contiene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0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AC2E406" w14:textId="77777777" w:rsidR="0015272A" w:rsidRPr="00701950" w:rsidRDefault="0015272A" w:rsidP="00E07C6B">
            <w:pPr>
              <w:spacing w:before="9" w:line="220" w:lineRule="exact"/>
              <w:jc w:val="both"/>
              <w:rPr>
                <w:lang w:val="es-ES_tradnl"/>
              </w:rPr>
            </w:pPr>
          </w:p>
          <w:p w14:paraId="11B28988" w14:textId="77777777" w:rsidR="0015272A" w:rsidRDefault="0015272A" w:rsidP="00E07C6B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FORMULARIO</w:t>
            </w:r>
            <w:r w:rsidRPr="00701950">
              <w:rPr>
                <w:rFonts w:ascii="Arial" w:eastAsia="Arial" w:hAnsi="Arial" w:cs="Arial"/>
                <w:b/>
                <w:bCs/>
                <w:spacing w:val="-7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INSCRIPCIÓN</w:t>
            </w:r>
            <w:r w:rsidRPr="00701950">
              <w:rPr>
                <w:rFonts w:ascii="Arial" w:eastAsia="Arial" w:hAnsi="Arial" w:cs="Arial"/>
                <w:b/>
                <w:bCs/>
                <w:spacing w:val="-4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br/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 xml:space="preserve">LIGA NACIONAL 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 xml:space="preserve">RFETA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CLUBES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br/>
              <w:t>TROFEO LOTERÍAS 2022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>-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>2023</w:t>
            </w:r>
          </w:p>
          <w:p w14:paraId="0952E799" w14:textId="77777777" w:rsidR="0015272A" w:rsidRDefault="0015272A" w:rsidP="00E07C6B">
            <w:pPr>
              <w:spacing w:line="242" w:lineRule="auto"/>
              <w:ind w:left="1171" w:right="1114" w:firstLine="14"/>
              <w:rPr>
                <w:rFonts w:ascii="Arial" w:eastAsia="Arial" w:hAnsi="Arial" w:cs="Arial"/>
                <w:b/>
                <w:bCs/>
                <w:lang w:val="es-ES_tradnl"/>
              </w:rPr>
            </w:pPr>
          </w:p>
          <w:p w14:paraId="4C8B8D1B" w14:textId="77777777" w:rsidR="0015272A" w:rsidRPr="00701950" w:rsidRDefault="0015272A" w:rsidP="00E07C6B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lang w:val="es-ES_tradnl"/>
              </w:rPr>
              <w:t>EQUIPOS MASCULINOS y FEMENINOS</w:t>
            </w:r>
          </w:p>
          <w:p w14:paraId="20B12B50" w14:textId="77777777" w:rsidR="0015272A" w:rsidRPr="00701950" w:rsidRDefault="0015272A" w:rsidP="00E07C6B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lang w:val="es-ES_tradnl"/>
              </w:rPr>
            </w:pPr>
          </w:p>
        </w:tc>
      </w:tr>
      <w:tr w:rsidR="0015272A" w14:paraId="3AF6C08F" w14:textId="77777777" w:rsidTr="0015272A">
        <w:trPr>
          <w:trHeight w:hRule="exact" w:val="509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12BC" w14:textId="77777777" w:rsidR="0015272A" w:rsidRPr="00701950" w:rsidRDefault="0015272A" w:rsidP="00E07C6B">
            <w:pPr>
              <w:spacing w:before="8" w:line="120" w:lineRule="exact"/>
              <w:jc w:val="both"/>
              <w:rPr>
                <w:sz w:val="12"/>
                <w:szCs w:val="12"/>
                <w:lang w:val="es-ES_tradnl"/>
              </w:rPr>
            </w:pPr>
          </w:p>
          <w:p w14:paraId="11C7771D" w14:textId="77777777" w:rsidR="0015272A" w:rsidRPr="00701950" w:rsidRDefault="0015272A" w:rsidP="00E07C6B">
            <w:pPr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b</w:t>
            </w:r>
          </w:p>
        </w:tc>
        <w:tc>
          <w:tcPr>
            <w:tcW w:w="5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4B95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67DF" w14:textId="77777777" w:rsidR="0015272A" w:rsidRDefault="0015272A" w:rsidP="00E07C6B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º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</w:rPr>
              <w:t>cenc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a</w:t>
            </w:r>
          </w:p>
        </w:tc>
      </w:tr>
      <w:tr w:rsidR="0015272A" w14:paraId="1B15ABDC" w14:textId="77777777" w:rsidTr="0015272A">
        <w:trPr>
          <w:trHeight w:hRule="exact" w:val="514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132E" w14:textId="77777777" w:rsidR="0015272A" w:rsidRPr="00701950" w:rsidRDefault="0015272A" w:rsidP="00E07C6B">
            <w:pPr>
              <w:spacing w:before="3" w:line="248" w:lineRule="auto"/>
              <w:ind w:left="61" w:right="788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o</w:t>
            </w:r>
          </w:p>
        </w:tc>
        <w:tc>
          <w:tcPr>
            <w:tcW w:w="7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8E66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14:paraId="00420274" w14:textId="77777777" w:rsidTr="0015272A">
        <w:trPr>
          <w:trHeight w:hRule="exact" w:val="45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D15E" w14:textId="77777777" w:rsidR="0015272A" w:rsidRPr="00701950" w:rsidRDefault="0015272A" w:rsidP="00E07C6B">
            <w:pPr>
              <w:spacing w:before="99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n</w:t>
            </w:r>
          </w:p>
        </w:tc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D0B4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3CCB" w14:textId="77777777" w:rsidR="0015272A" w:rsidRPr="00701950" w:rsidRDefault="0015272A" w:rsidP="00E07C6B">
            <w:pPr>
              <w:spacing w:before="99"/>
              <w:ind w:left="66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recurvo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/</w:t>
            </w:r>
            <w:r w:rsidRPr="00701950"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pues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</w:tr>
      <w:tr w:rsidR="0015272A" w14:paraId="69A777D3" w14:textId="77777777" w:rsidTr="0015272A">
        <w:trPr>
          <w:trHeight w:hRule="exact" w:val="461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4D349" w14:textId="77777777" w:rsidR="0015272A" w:rsidRPr="00701950" w:rsidRDefault="0015272A" w:rsidP="00E07C6B">
            <w:pPr>
              <w:spacing w:before="4" w:line="100" w:lineRule="exact"/>
              <w:jc w:val="both"/>
              <w:rPr>
                <w:sz w:val="10"/>
                <w:szCs w:val="10"/>
                <w:lang w:val="es-ES_tradnl"/>
              </w:rPr>
            </w:pPr>
          </w:p>
          <w:p w14:paraId="5A0A8BBC" w14:textId="77777777" w:rsidR="0015272A" w:rsidRPr="00701950" w:rsidRDefault="0015272A" w:rsidP="00E07C6B">
            <w:pPr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as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e</w:t>
            </w:r>
          </w:p>
        </w:tc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8908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DAA9" w14:textId="77777777" w:rsidR="0015272A" w:rsidRPr="00701950" w:rsidRDefault="0015272A" w:rsidP="00E07C6B">
            <w:pPr>
              <w:spacing w:before="4" w:line="100" w:lineRule="exact"/>
              <w:jc w:val="both"/>
              <w:rPr>
                <w:sz w:val="10"/>
                <w:szCs w:val="10"/>
                <w:lang w:val="es-ES_tradnl"/>
              </w:rPr>
            </w:pPr>
          </w:p>
          <w:p w14:paraId="2BC96EAC" w14:textId="77777777" w:rsidR="0015272A" w:rsidRPr="00701950" w:rsidRDefault="0015272A" w:rsidP="00E07C6B">
            <w:pPr>
              <w:ind w:left="66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j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eres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/</w:t>
            </w:r>
            <w:r w:rsidRPr="00701950"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ho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bres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</w:tr>
      <w:tr w:rsidR="0015272A" w14:paraId="01CB065B" w14:textId="77777777" w:rsidTr="0015272A">
        <w:trPr>
          <w:trHeight w:hRule="exact" w:val="557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D475" w14:textId="77777777" w:rsidR="0015272A" w:rsidRPr="00701950" w:rsidRDefault="0015272A" w:rsidP="00E07C6B">
            <w:pPr>
              <w:spacing w:before="3" w:line="248" w:lineRule="auto"/>
              <w:ind w:left="61" w:right="1051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rese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e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</w:t>
            </w:r>
          </w:p>
        </w:tc>
        <w:tc>
          <w:tcPr>
            <w:tcW w:w="4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818A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80B2" w14:textId="77777777" w:rsidR="0015272A" w:rsidRDefault="0015272A" w:rsidP="00E07C6B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º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</w:rPr>
              <w:t>cenc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a</w:t>
            </w:r>
          </w:p>
        </w:tc>
      </w:tr>
      <w:tr w:rsidR="0015272A" w:rsidRPr="003E1BDB" w14:paraId="5DF39AB7" w14:textId="77777777" w:rsidTr="0015272A">
        <w:trPr>
          <w:trHeight w:hRule="exact" w:val="1022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94CB" w14:textId="77777777" w:rsidR="0015272A" w:rsidRPr="00701950" w:rsidRDefault="0015272A" w:rsidP="00E07C6B">
            <w:pPr>
              <w:spacing w:before="3" w:line="251" w:lineRule="auto"/>
              <w:ind w:left="61" w:right="51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RECC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3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COMPLET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A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6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úmero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so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ra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có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g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po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pob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ón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y</w:t>
            </w:r>
            <w:r w:rsidRPr="00701950"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prov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  <w:tc>
          <w:tcPr>
            <w:tcW w:w="7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1162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:rsidRPr="003E1BDB" w14:paraId="794F28C8" w14:textId="77777777" w:rsidTr="0015272A">
        <w:trPr>
          <w:trHeight w:hRule="exact" w:val="422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4E92" w14:textId="77777777" w:rsidR="0015272A" w:rsidRPr="00701950" w:rsidRDefault="0015272A" w:rsidP="00E07C6B">
            <w:pPr>
              <w:spacing w:before="85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y 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é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ono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 xml:space="preserve"> móvil</w:t>
            </w:r>
            <w:r w:rsidRPr="00701950">
              <w:rPr>
                <w:rFonts w:ascii="Arial" w:eastAsia="Arial" w:hAnsi="Arial" w:cs="Arial"/>
                <w:b/>
                <w:bCs/>
                <w:spacing w:val="12"/>
                <w:sz w:val="21"/>
                <w:szCs w:val="21"/>
                <w:lang w:val="es-ES_tradnl"/>
              </w:rPr>
              <w:t xml:space="preserve"> </w:t>
            </w:r>
          </w:p>
        </w:tc>
        <w:tc>
          <w:tcPr>
            <w:tcW w:w="7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2D0C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</w:tbl>
    <w:p w14:paraId="6CDC7192" w14:textId="77777777" w:rsidR="0015272A" w:rsidRPr="003E1BDB" w:rsidRDefault="0015272A" w:rsidP="0015272A">
      <w:pPr>
        <w:spacing w:line="200" w:lineRule="exact"/>
        <w:jc w:val="both"/>
        <w:rPr>
          <w:sz w:val="20"/>
          <w:szCs w:val="20"/>
        </w:rPr>
      </w:pPr>
    </w:p>
    <w:p w14:paraId="5FFDE40D" w14:textId="77777777" w:rsidR="0015272A" w:rsidRPr="003E1BDB" w:rsidRDefault="0015272A" w:rsidP="0015272A">
      <w:pPr>
        <w:spacing w:before="19" w:line="200" w:lineRule="exact"/>
        <w:jc w:val="both"/>
        <w:rPr>
          <w:sz w:val="20"/>
          <w:szCs w:val="20"/>
        </w:rPr>
      </w:pPr>
    </w:p>
    <w:tbl>
      <w:tblPr>
        <w:tblW w:w="10435" w:type="dxa"/>
        <w:tblInd w:w="-9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7"/>
        <w:gridCol w:w="3119"/>
        <w:gridCol w:w="1417"/>
        <w:gridCol w:w="2462"/>
      </w:tblGrid>
      <w:tr w:rsidR="0015272A" w14:paraId="0DF5004C" w14:textId="77777777" w:rsidTr="00E1381C">
        <w:trPr>
          <w:trHeight w:hRule="exact" w:val="331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A22A3DC" w14:textId="77777777" w:rsidR="0015272A" w:rsidRPr="00701950" w:rsidRDefault="0015272A" w:rsidP="00E07C6B">
            <w:pPr>
              <w:spacing w:line="271" w:lineRule="exact"/>
              <w:ind w:left="3457" w:right="3443"/>
              <w:jc w:val="both"/>
              <w:rPr>
                <w:rFonts w:ascii="Arial" w:eastAsia="Arial" w:hAnsi="Arial" w:cs="Arial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COMPONENTES</w:t>
            </w:r>
            <w:r w:rsidRPr="00701950">
              <w:rPr>
                <w:rFonts w:ascii="Arial" w:eastAsia="Arial" w:hAnsi="Arial" w:cs="Arial"/>
                <w:b/>
                <w:bCs/>
                <w:spacing w:val="-1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DEL</w:t>
            </w:r>
            <w:r w:rsidRPr="00701950">
              <w:rPr>
                <w:rFonts w:ascii="Arial" w:eastAsia="Arial" w:hAnsi="Arial" w:cs="Arial"/>
                <w:b/>
                <w:bCs/>
                <w:spacing w:val="-3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>IPO</w:t>
            </w:r>
          </w:p>
        </w:tc>
      </w:tr>
      <w:tr w:rsidR="0015272A" w14:paraId="3E0ABD41" w14:textId="77777777" w:rsidTr="00E1381C">
        <w:trPr>
          <w:trHeight w:hRule="exact" w:val="567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0B192121" w14:textId="77777777" w:rsidR="0015272A" w:rsidRPr="00701950" w:rsidRDefault="0015272A" w:rsidP="00E07C6B">
            <w:pPr>
              <w:spacing w:before="8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Nombre y apellidos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5E18A755" w14:textId="77777777" w:rsidR="0015272A" w:rsidRPr="00701950" w:rsidRDefault="0015272A" w:rsidP="00E07C6B">
            <w:pPr>
              <w:spacing w:before="8"/>
              <w:ind w:right="-20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 xml:space="preserve">Club por el que tiene 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br/>
              <w:t>emitida la licencia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2D8587E" w14:textId="77777777" w:rsidR="0015272A" w:rsidRPr="00701950" w:rsidRDefault="0015272A" w:rsidP="00E07C6B">
            <w:pPr>
              <w:spacing w:before="8"/>
              <w:ind w:right="-20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br/>
              <w:t>deportista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0C7DA33" w14:textId="77777777" w:rsidR="0015272A" w:rsidRPr="00701950" w:rsidRDefault="0015272A" w:rsidP="00E07C6B">
            <w:pPr>
              <w:spacing w:before="8"/>
              <w:ind w:right="-96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Firma</w:t>
            </w:r>
          </w:p>
        </w:tc>
      </w:tr>
      <w:tr w:rsidR="0015272A" w14:paraId="1002EF2E" w14:textId="77777777" w:rsidTr="00E1381C">
        <w:trPr>
          <w:trHeight w:hRule="exact" w:val="538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B41A7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271BE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26A34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12130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14:paraId="53AF3514" w14:textId="77777777" w:rsidTr="00E1381C">
        <w:trPr>
          <w:trHeight w:hRule="exact" w:val="538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E68CA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6E63F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BE90F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8CD0D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14:paraId="2DB39BE7" w14:textId="77777777" w:rsidTr="00E1381C">
        <w:trPr>
          <w:trHeight w:hRule="exact" w:val="542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41371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7AFD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2ACE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F415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14:paraId="1BEE058D" w14:textId="77777777" w:rsidTr="00E1381C">
        <w:trPr>
          <w:trHeight w:hRule="exact" w:val="542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0B153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FB723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8877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D1367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14:paraId="7F7A2182" w14:textId="77777777" w:rsidTr="00E1381C">
        <w:trPr>
          <w:trHeight w:hRule="exact" w:val="538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7AF5E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6504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3294F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4BA40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14:paraId="3E65D150" w14:textId="77777777" w:rsidTr="00E1381C">
        <w:trPr>
          <w:trHeight w:hRule="exact" w:val="518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46686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DE48B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57560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4A549" w14:textId="77777777" w:rsidR="0015272A" w:rsidRPr="00701950" w:rsidRDefault="0015272A" w:rsidP="00E07C6B">
            <w:pPr>
              <w:jc w:val="both"/>
              <w:rPr>
                <w:lang w:val="es-ES_tradnl"/>
              </w:rPr>
            </w:pPr>
          </w:p>
        </w:tc>
      </w:tr>
      <w:tr w:rsidR="0015272A" w:rsidRPr="003E1BDB" w14:paraId="3BB4A655" w14:textId="77777777" w:rsidTr="00E1381C">
        <w:trPr>
          <w:trHeight w:hRule="exact" w:val="1853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CFAA" w14:textId="77777777" w:rsidR="0015272A" w:rsidRPr="00701950" w:rsidRDefault="0015272A" w:rsidP="00E07C6B">
            <w:pPr>
              <w:spacing w:before="12" w:line="260" w:lineRule="exact"/>
              <w:jc w:val="both"/>
              <w:rPr>
                <w:sz w:val="26"/>
                <w:szCs w:val="26"/>
                <w:lang w:val="es-ES_tradnl"/>
              </w:rPr>
            </w:pPr>
          </w:p>
          <w:p w14:paraId="3CFA9249" w14:textId="77777777" w:rsidR="0015272A" w:rsidRPr="00701950" w:rsidRDefault="0015272A" w:rsidP="00E07C6B">
            <w:pPr>
              <w:tabs>
                <w:tab w:val="left" w:pos="1760"/>
                <w:tab w:val="left" w:pos="2580"/>
                <w:tab w:val="left" w:pos="4320"/>
              </w:tabs>
              <w:ind w:left="61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5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23</w:t>
            </w:r>
          </w:p>
          <w:p w14:paraId="73CAD914" w14:textId="77777777" w:rsidR="0015272A" w:rsidRPr="00701950" w:rsidRDefault="0015272A" w:rsidP="00E07C6B">
            <w:pPr>
              <w:spacing w:line="170" w:lineRule="exact"/>
              <w:jc w:val="both"/>
              <w:rPr>
                <w:sz w:val="17"/>
                <w:szCs w:val="17"/>
                <w:lang w:val="es-ES_tradnl"/>
              </w:rPr>
            </w:pPr>
          </w:p>
          <w:p w14:paraId="47F6B6F2" w14:textId="77777777" w:rsidR="0015272A" w:rsidRPr="00701950" w:rsidRDefault="0015272A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5ED5444B" w14:textId="77777777" w:rsidR="0015272A" w:rsidRPr="00701950" w:rsidRDefault="0015272A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36A9DE0B" w14:textId="77777777" w:rsidR="0015272A" w:rsidRDefault="0015272A" w:rsidP="00E07C6B">
            <w:pPr>
              <w:ind w:right="49"/>
              <w:jc w:val="both"/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</w:pPr>
          </w:p>
          <w:p w14:paraId="2DB81BF2" w14:textId="77777777" w:rsidR="0015272A" w:rsidRDefault="0015272A" w:rsidP="00E07C6B">
            <w:pPr>
              <w:ind w:right="49"/>
              <w:jc w:val="right"/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</w:pPr>
          </w:p>
          <w:p w14:paraId="1253C301" w14:textId="77777777" w:rsidR="0015272A" w:rsidRDefault="0015272A" w:rsidP="00E07C6B">
            <w:pPr>
              <w:ind w:right="49"/>
              <w:jc w:val="right"/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ub</w:t>
            </w:r>
          </w:p>
          <w:p w14:paraId="0B14E57D" w14:textId="56D05B84" w:rsidR="00E1381C" w:rsidRPr="00701950" w:rsidRDefault="00E1381C" w:rsidP="00E07C6B">
            <w:pPr>
              <w:ind w:right="49"/>
              <w:jc w:val="right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</w:p>
        </w:tc>
      </w:tr>
      <w:tr w:rsidR="0015272A" w:rsidRPr="003E1BDB" w14:paraId="55B53FB3" w14:textId="77777777" w:rsidTr="00E1381C">
        <w:trPr>
          <w:trHeight w:hRule="exact" w:val="605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B9BC" w14:textId="1983F024" w:rsidR="00766E61" w:rsidRDefault="0064735E" w:rsidP="0064735E">
            <w:pPr>
              <w:spacing w:before="8" w:line="289" w:lineRule="auto"/>
              <w:ind w:left="61" w:right="16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L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="0015272A" w:rsidRPr="00701950">
              <w:rPr>
                <w:rFonts w:ascii="Arial" w:eastAsia="Arial" w:hAnsi="Arial" w:cs="Arial"/>
                <w:spacing w:val="43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fir</w:t>
            </w:r>
            <w:r w:rsidR="0015272A"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m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="0015272A" w:rsidRPr="00701950">
              <w:rPr>
                <w:rFonts w:ascii="Arial" w:eastAsia="Arial" w:hAnsi="Arial" w:cs="Arial"/>
                <w:spacing w:val="49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="0015272A" w:rsidRPr="00701950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o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="0015272A" w:rsidRPr="00701950">
              <w:rPr>
                <w:rFonts w:ascii="Arial" w:eastAsia="Arial" w:hAnsi="Arial" w:cs="Arial"/>
                <w:spacing w:val="41"/>
                <w:sz w:val="19"/>
                <w:szCs w:val="19"/>
                <w:lang w:val="es-ES_tradnl"/>
              </w:rPr>
              <w:t xml:space="preserve"> </w:t>
            </w:r>
            <w:r w:rsidR="0015272A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 xml:space="preserve">deportistas, así como la del </w:t>
            </w:r>
            <w:r w:rsidR="0015272A">
              <w:rPr>
                <w:rFonts w:ascii="Arial" w:eastAsia="Arial" w:hAnsi="Arial" w:cs="Arial"/>
                <w:sz w:val="19"/>
                <w:szCs w:val="19"/>
                <w:lang w:val="es-ES_tradnl"/>
              </w:rPr>
              <w:t>p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den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="0015272A" w:rsidRPr="00701950">
              <w:rPr>
                <w:rFonts w:ascii="Arial" w:eastAsia="Arial" w:hAnsi="Arial" w:cs="Arial"/>
                <w:spacing w:val="8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l</w:t>
            </w:r>
            <w:r w:rsidR="0015272A" w:rsidRPr="00701950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 w:rsidR="0015272A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c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u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b</w:t>
            </w:r>
            <w:r w:rsidR="00766E61">
              <w:rPr>
                <w:rFonts w:ascii="Arial" w:eastAsia="Arial" w:hAnsi="Arial" w:cs="Arial"/>
                <w:sz w:val="19"/>
                <w:szCs w:val="19"/>
                <w:lang w:val="es-ES_tradnl"/>
              </w:rPr>
              <w:t>,</w:t>
            </w:r>
            <w:r w:rsidR="0015272A" w:rsidRPr="00701950">
              <w:rPr>
                <w:rFonts w:ascii="Arial" w:eastAsia="Arial" w:hAnsi="Arial" w:cs="Arial"/>
                <w:spacing w:val="46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so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n</w:t>
            </w:r>
            <w:r w:rsidR="0015272A" w:rsidRPr="00701950">
              <w:rPr>
                <w:rFonts w:ascii="Arial" w:eastAsia="Arial" w:hAnsi="Arial" w:cs="Arial"/>
                <w:spacing w:val="43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="0015272A"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m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p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esc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nd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b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="00766E61">
              <w:rPr>
                <w:rFonts w:ascii="Arial" w:eastAsia="Arial" w:hAnsi="Arial" w:cs="Arial"/>
                <w:sz w:val="19"/>
                <w:szCs w:val="19"/>
                <w:lang w:val="es-ES_tradnl"/>
              </w:rPr>
              <w:t>.</w:t>
            </w:r>
          </w:p>
          <w:p w14:paraId="1C5DCE04" w14:textId="4065B5D9" w:rsidR="0015272A" w:rsidRPr="00701950" w:rsidRDefault="00766E61" w:rsidP="0064735E">
            <w:pPr>
              <w:spacing w:before="8" w:line="289" w:lineRule="auto"/>
              <w:ind w:right="16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Asimismo, es obligatorio</w:t>
            </w:r>
            <w:r w:rsidR="0015272A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 cumplimentar</w:t>
            </w:r>
            <w:r w:rsidR="0064735E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 todos los campos</w:t>
            </w:r>
            <w:r w:rsidR="0015272A" w:rsidRPr="00701950">
              <w:rPr>
                <w:rFonts w:ascii="Arial" w:eastAsia="Arial" w:hAnsi="Arial" w:cs="Arial"/>
                <w:spacing w:val="29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="0015272A" w:rsidRPr="00701950">
              <w:rPr>
                <w:rFonts w:ascii="Arial" w:eastAsia="Arial" w:hAnsi="Arial" w:cs="Arial"/>
                <w:spacing w:val="10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="0015272A"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="0015272A"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="0015272A" w:rsidRPr="00701950">
              <w:rPr>
                <w:rFonts w:ascii="Arial" w:eastAsia="Arial" w:hAnsi="Arial" w:cs="Arial"/>
                <w:spacing w:val="15"/>
                <w:sz w:val="19"/>
                <w:szCs w:val="19"/>
                <w:lang w:val="es-ES_tradnl"/>
              </w:rPr>
              <w:t xml:space="preserve"> </w:t>
            </w:r>
            <w:r w:rsidR="0015272A"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f</w:t>
            </w:r>
            <w:r w:rsidR="0015272A"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o</w:t>
            </w:r>
            <w:r w:rsidR="0015272A"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r</w:t>
            </w:r>
            <w:r w:rsidR="0015272A" w:rsidRPr="00701950">
              <w:rPr>
                <w:rFonts w:ascii="Arial" w:eastAsia="Arial" w:hAnsi="Arial" w:cs="Arial"/>
                <w:spacing w:val="3"/>
                <w:w w:val="103"/>
                <w:sz w:val="19"/>
                <w:szCs w:val="19"/>
                <w:lang w:val="es-ES_tradnl"/>
              </w:rPr>
              <w:t>m</w:t>
            </w:r>
            <w:r w:rsidR="0015272A"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u</w:t>
            </w:r>
            <w:r w:rsidR="0015272A"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="0015272A"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a</w:t>
            </w:r>
            <w:r w:rsidR="0015272A"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ri</w:t>
            </w:r>
            <w:r w:rsidR="0015272A"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o.</w:t>
            </w:r>
          </w:p>
        </w:tc>
      </w:tr>
    </w:tbl>
    <w:p w14:paraId="040EE02F" w14:textId="77777777" w:rsidR="008A613F" w:rsidRDefault="008A613F" w:rsidP="00E1381C">
      <w:pPr>
        <w:spacing w:before="8" w:line="140" w:lineRule="exact"/>
        <w:jc w:val="both"/>
        <w:rPr>
          <w:sz w:val="14"/>
          <w:szCs w:val="14"/>
        </w:rPr>
      </w:pPr>
    </w:p>
    <w:sectPr w:rsidR="008A613F" w:rsidSect="00E1381C">
      <w:headerReference w:type="default" r:id="rId9"/>
      <w:footerReference w:type="default" r:id="rId10"/>
      <w:pgSz w:w="11906" w:h="16838"/>
      <w:pgMar w:top="2127" w:right="1274" w:bottom="1417" w:left="1701" w:header="708" w:footer="1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7A9F2" w14:textId="77777777" w:rsidR="0058637E" w:rsidRDefault="0058637E">
      <w:r>
        <w:separator/>
      </w:r>
    </w:p>
  </w:endnote>
  <w:endnote w:type="continuationSeparator" w:id="0">
    <w:p w14:paraId="5D463608" w14:textId="77777777" w:rsidR="0058637E" w:rsidRDefault="0058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AC76" w14:textId="382B158E" w:rsidR="002B59A1" w:rsidRDefault="00DA37FD">
    <w:pPr>
      <w:pStyle w:val="Piedepgina"/>
    </w:pPr>
    <w:r w:rsidRPr="00DA37FD">
      <w:rPr>
        <w:noProof/>
      </w:rPr>
      <w:drawing>
        <wp:anchor distT="0" distB="0" distL="114300" distR="114300" simplePos="0" relativeHeight="251681792" behindDoc="1" locked="0" layoutInCell="1" allowOverlap="1" wp14:anchorId="4D62B759" wp14:editId="37FAB077">
          <wp:simplePos x="0" y="0"/>
          <wp:positionH relativeFrom="column">
            <wp:posOffset>2857500</wp:posOffset>
          </wp:positionH>
          <wp:positionV relativeFrom="paragraph">
            <wp:posOffset>471170</wp:posOffset>
          </wp:positionV>
          <wp:extent cx="706755" cy="395605"/>
          <wp:effectExtent l="0" t="0" r="0" b="4445"/>
          <wp:wrapTight wrapText="bothSides">
            <wp:wrapPolygon edited="0">
              <wp:start x="0" y="0"/>
              <wp:lineTo x="0" y="20803"/>
              <wp:lineTo x="20960" y="20803"/>
              <wp:lineTo x="20960" y="0"/>
              <wp:lineTo x="0" y="0"/>
            </wp:wrapPolygon>
          </wp:wrapTight>
          <wp:docPr id="77" name="Imagen 4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2B9F3D7F-5743-4B59-92C1-A4594E7ED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2B9F3D7F-5743-4B59-92C1-A4594E7ED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5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37FD">
      <w:rPr>
        <w:noProof/>
      </w:rPr>
      <w:drawing>
        <wp:anchor distT="0" distB="0" distL="114300" distR="114300" simplePos="0" relativeHeight="251680768" behindDoc="1" locked="0" layoutInCell="1" allowOverlap="1" wp14:anchorId="2A4D3CB1" wp14:editId="008CE35A">
          <wp:simplePos x="0" y="0"/>
          <wp:positionH relativeFrom="page">
            <wp:posOffset>4760595</wp:posOffset>
          </wp:positionH>
          <wp:positionV relativeFrom="paragraph">
            <wp:posOffset>175260</wp:posOffset>
          </wp:positionV>
          <wp:extent cx="2449830" cy="946785"/>
          <wp:effectExtent l="0" t="0" r="7620" b="5715"/>
          <wp:wrapTopAndBottom/>
          <wp:docPr id="78" name="Imagen 78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Nombre de la empresa, Gráfico de embudo&#10;&#10;Descripción generada automáticamente"/>
                  <pic:cNvPicPr/>
                </pic:nvPicPr>
                <pic:blipFill rotWithShape="1">
                  <a:blip r:embed="rId2"/>
                  <a:srcRect l="64959" t="7066" r="4199" b="30213"/>
                  <a:stretch/>
                </pic:blipFill>
                <pic:spPr bwMode="auto">
                  <a:xfrm>
                    <a:off x="0" y="0"/>
                    <a:ext cx="244983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37FD">
      <w:rPr>
        <w:noProof/>
      </w:rPr>
      <w:drawing>
        <wp:anchor distT="0" distB="0" distL="114300" distR="114300" simplePos="0" relativeHeight="251679744" behindDoc="1" locked="0" layoutInCell="1" allowOverlap="1" wp14:anchorId="4F930AAA" wp14:editId="60BEA3DF">
          <wp:simplePos x="0" y="0"/>
          <wp:positionH relativeFrom="page">
            <wp:posOffset>325755</wp:posOffset>
          </wp:positionH>
          <wp:positionV relativeFrom="paragraph">
            <wp:posOffset>198120</wp:posOffset>
          </wp:positionV>
          <wp:extent cx="3512820" cy="946785"/>
          <wp:effectExtent l="0" t="0" r="0" b="5715"/>
          <wp:wrapTopAndBottom/>
          <wp:docPr id="79" name="Imagen 79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 descr="Nombre de la empresa, Gráfico de embudo&#10;&#10;Descripción generada automáticamente"/>
                  <pic:cNvPicPr/>
                </pic:nvPicPr>
                <pic:blipFill rotWithShape="1">
                  <a:blip r:embed="rId2"/>
                  <a:srcRect l="5200" t="7066" r="50580" b="30213"/>
                  <a:stretch/>
                </pic:blipFill>
                <pic:spPr bwMode="auto">
                  <a:xfrm>
                    <a:off x="0" y="0"/>
                    <a:ext cx="351282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428E7" w14:textId="77777777" w:rsidR="0058637E" w:rsidRDefault="0058637E">
      <w:r>
        <w:separator/>
      </w:r>
    </w:p>
  </w:footnote>
  <w:footnote w:type="continuationSeparator" w:id="0">
    <w:p w14:paraId="6CA544B5" w14:textId="77777777" w:rsidR="0058637E" w:rsidRDefault="0058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BA46" w14:textId="585AC1A4" w:rsidR="002B59A1" w:rsidRDefault="005E0578">
    <w:pPr>
      <w:pStyle w:val="Encabezado"/>
    </w:pPr>
    <w:r w:rsidRPr="005E0578">
      <w:rPr>
        <w:noProof/>
      </w:rPr>
      <w:drawing>
        <wp:anchor distT="0" distB="0" distL="114300" distR="114300" simplePos="0" relativeHeight="251675648" behindDoc="1" locked="0" layoutInCell="1" allowOverlap="1" wp14:anchorId="3855562D" wp14:editId="6676B75C">
          <wp:simplePos x="0" y="0"/>
          <wp:positionH relativeFrom="column">
            <wp:posOffset>219710</wp:posOffset>
          </wp:positionH>
          <wp:positionV relativeFrom="paragraph">
            <wp:posOffset>-23495</wp:posOffset>
          </wp:positionV>
          <wp:extent cx="1050925" cy="762000"/>
          <wp:effectExtent l="0" t="0" r="0" b="0"/>
          <wp:wrapTight wrapText="bothSides">
            <wp:wrapPolygon edited="0">
              <wp:start x="0" y="0"/>
              <wp:lineTo x="0" y="21060"/>
              <wp:lineTo x="21143" y="21060"/>
              <wp:lineTo x="21143" y="0"/>
              <wp:lineTo x="0" y="0"/>
            </wp:wrapPolygon>
          </wp:wrapTight>
          <wp:docPr id="74" name="Imagen 74" descr="EncIzqRF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ncIzqRFE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578">
      <w:rPr>
        <w:noProof/>
      </w:rPr>
      <w:drawing>
        <wp:anchor distT="0" distB="0" distL="114300" distR="114300" simplePos="0" relativeHeight="251676672" behindDoc="1" locked="0" layoutInCell="1" allowOverlap="1" wp14:anchorId="3C7AC10E" wp14:editId="20E75A0F">
          <wp:simplePos x="0" y="0"/>
          <wp:positionH relativeFrom="leftMargin">
            <wp:posOffset>579755</wp:posOffset>
          </wp:positionH>
          <wp:positionV relativeFrom="paragraph">
            <wp:posOffset>-99695</wp:posOffset>
          </wp:positionV>
          <wp:extent cx="647700" cy="922020"/>
          <wp:effectExtent l="0" t="0" r="0" b="0"/>
          <wp:wrapTight wrapText="bothSides">
            <wp:wrapPolygon edited="0">
              <wp:start x="0" y="0"/>
              <wp:lineTo x="0" y="20975"/>
              <wp:lineTo x="20965" y="20975"/>
              <wp:lineTo x="20965" y="0"/>
              <wp:lineTo x="0" y="0"/>
            </wp:wrapPolygon>
          </wp:wrapTight>
          <wp:docPr id="75" name="Imagen 6" descr="C:\RIFAAT\Documents\Trabajo\RFTA\Logos\RFETA\RFETA_Ancho1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RIFAAT\Documents\Trabajo\RFTA\Logos\RFETA\RFETA_Ancho1000.jp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578">
      <w:rPr>
        <w:noProof/>
      </w:rPr>
      <w:drawing>
        <wp:anchor distT="0" distB="0" distL="114300" distR="114300" simplePos="0" relativeHeight="251677696" behindDoc="1" locked="0" layoutInCell="1" allowOverlap="1" wp14:anchorId="40A88874" wp14:editId="034C4B09">
          <wp:simplePos x="0" y="0"/>
          <wp:positionH relativeFrom="column">
            <wp:posOffset>4554205</wp:posOffset>
          </wp:positionH>
          <wp:positionV relativeFrom="paragraph">
            <wp:posOffset>106045</wp:posOffset>
          </wp:positionV>
          <wp:extent cx="1600200" cy="508635"/>
          <wp:effectExtent l="0" t="0" r="0" b="5715"/>
          <wp:wrapTight wrapText="bothSides">
            <wp:wrapPolygon edited="0">
              <wp:start x="14657" y="0"/>
              <wp:lineTo x="0" y="1618"/>
              <wp:lineTo x="0" y="20225"/>
              <wp:lineTo x="2057" y="21034"/>
              <wp:lineTo x="21343" y="21034"/>
              <wp:lineTo x="21343" y="18607"/>
              <wp:lineTo x="18771" y="8899"/>
              <wp:lineTo x="16200" y="0"/>
              <wp:lineTo x="14657" y="0"/>
            </wp:wrapPolygon>
          </wp:wrapTight>
          <wp:docPr id="76" name="Imagen 76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Icon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020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4pt;height:11.4pt" o:bullet="t">
        <v:imagedata r:id="rId1" o:title="mso3B"/>
      </v:shape>
    </w:pict>
  </w:numPicBullet>
  <w:abstractNum w:abstractNumId="0" w15:restartNumberingAfterBreak="0">
    <w:nsid w:val="14C20A30"/>
    <w:multiLevelType w:val="hybridMultilevel"/>
    <w:tmpl w:val="02B887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A4336"/>
    <w:multiLevelType w:val="hybridMultilevel"/>
    <w:tmpl w:val="3FCA8102"/>
    <w:lvl w:ilvl="0" w:tplc="73A6252A">
      <w:start w:val="1"/>
      <w:numFmt w:val="bullet"/>
      <w:lvlText w:val=""/>
      <w:lvlPicBulletId w:val="0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93D18D1"/>
    <w:multiLevelType w:val="hybridMultilevel"/>
    <w:tmpl w:val="70E46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26DDA"/>
    <w:multiLevelType w:val="hybridMultilevel"/>
    <w:tmpl w:val="2E40B1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75050"/>
    <w:multiLevelType w:val="hybridMultilevel"/>
    <w:tmpl w:val="718EB4E2"/>
    <w:lvl w:ilvl="0" w:tplc="0694B0F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D2E26"/>
    <w:multiLevelType w:val="hybridMultilevel"/>
    <w:tmpl w:val="4692B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78960">
    <w:abstractNumId w:val="0"/>
  </w:num>
  <w:num w:numId="2" w16cid:durableId="1782844182">
    <w:abstractNumId w:val="1"/>
  </w:num>
  <w:num w:numId="3" w16cid:durableId="917011213">
    <w:abstractNumId w:val="2"/>
  </w:num>
  <w:num w:numId="4" w16cid:durableId="342127976">
    <w:abstractNumId w:val="5"/>
  </w:num>
  <w:num w:numId="5" w16cid:durableId="1632784174">
    <w:abstractNumId w:val="3"/>
  </w:num>
  <w:num w:numId="6" w16cid:durableId="34232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5E9"/>
    <w:rsid w:val="00015AD7"/>
    <w:rsid w:val="00026062"/>
    <w:rsid w:val="0004112F"/>
    <w:rsid w:val="00063C53"/>
    <w:rsid w:val="00067424"/>
    <w:rsid w:val="00070467"/>
    <w:rsid w:val="0007261D"/>
    <w:rsid w:val="00073C2F"/>
    <w:rsid w:val="00087562"/>
    <w:rsid w:val="0009152E"/>
    <w:rsid w:val="000B58B0"/>
    <w:rsid w:val="000B5EAF"/>
    <w:rsid w:val="000C43FE"/>
    <w:rsid w:val="000C6522"/>
    <w:rsid w:val="000D0718"/>
    <w:rsid w:val="000D527E"/>
    <w:rsid w:val="000F20E8"/>
    <w:rsid w:val="00103048"/>
    <w:rsid w:val="00106EAD"/>
    <w:rsid w:val="001163EB"/>
    <w:rsid w:val="0012457A"/>
    <w:rsid w:val="001323DC"/>
    <w:rsid w:val="00134108"/>
    <w:rsid w:val="00140593"/>
    <w:rsid w:val="0015272A"/>
    <w:rsid w:val="00162A61"/>
    <w:rsid w:val="001707EB"/>
    <w:rsid w:val="00173B1A"/>
    <w:rsid w:val="0019638A"/>
    <w:rsid w:val="001A1580"/>
    <w:rsid w:val="001A5C70"/>
    <w:rsid w:val="001B6B96"/>
    <w:rsid w:val="001B7310"/>
    <w:rsid w:val="001C3386"/>
    <w:rsid w:val="001C746A"/>
    <w:rsid w:val="001D3E1D"/>
    <w:rsid w:val="001F1023"/>
    <w:rsid w:val="00204A28"/>
    <w:rsid w:val="002267CE"/>
    <w:rsid w:val="00232A4C"/>
    <w:rsid w:val="00232A68"/>
    <w:rsid w:val="0024124C"/>
    <w:rsid w:val="00250F50"/>
    <w:rsid w:val="00262ADD"/>
    <w:rsid w:val="00273943"/>
    <w:rsid w:val="00284ECC"/>
    <w:rsid w:val="002A2B25"/>
    <w:rsid w:val="002A6BD7"/>
    <w:rsid w:val="002B376D"/>
    <w:rsid w:val="002B59A1"/>
    <w:rsid w:val="002D24E9"/>
    <w:rsid w:val="002F2472"/>
    <w:rsid w:val="002F789C"/>
    <w:rsid w:val="00323BC2"/>
    <w:rsid w:val="003265A8"/>
    <w:rsid w:val="00344BB6"/>
    <w:rsid w:val="00346DBE"/>
    <w:rsid w:val="00362715"/>
    <w:rsid w:val="0038179B"/>
    <w:rsid w:val="00390D7D"/>
    <w:rsid w:val="003914C3"/>
    <w:rsid w:val="003B4544"/>
    <w:rsid w:val="003D307C"/>
    <w:rsid w:val="003D46D8"/>
    <w:rsid w:val="003E6047"/>
    <w:rsid w:val="00422944"/>
    <w:rsid w:val="00425468"/>
    <w:rsid w:val="00436583"/>
    <w:rsid w:val="0044732F"/>
    <w:rsid w:val="00447B4A"/>
    <w:rsid w:val="00470969"/>
    <w:rsid w:val="00477F69"/>
    <w:rsid w:val="00480937"/>
    <w:rsid w:val="004950B9"/>
    <w:rsid w:val="004D4AC6"/>
    <w:rsid w:val="004D662A"/>
    <w:rsid w:val="004E70EA"/>
    <w:rsid w:val="004F7D35"/>
    <w:rsid w:val="005023FA"/>
    <w:rsid w:val="00525D7A"/>
    <w:rsid w:val="00537DBF"/>
    <w:rsid w:val="005428C3"/>
    <w:rsid w:val="00543C03"/>
    <w:rsid w:val="00552576"/>
    <w:rsid w:val="0055404C"/>
    <w:rsid w:val="005713B7"/>
    <w:rsid w:val="00572045"/>
    <w:rsid w:val="0058637E"/>
    <w:rsid w:val="005974BF"/>
    <w:rsid w:val="005A4FAB"/>
    <w:rsid w:val="005A55AD"/>
    <w:rsid w:val="005C1467"/>
    <w:rsid w:val="005D7C11"/>
    <w:rsid w:val="005E0578"/>
    <w:rsid w:val="005E079C"/>
    <w:rsid w:val="005F3BFE"/>
    <w:rsid w:val="00607FFC"/>
    <w:rsid w:val="0064735E"/>
    <w:rsid w:val="0067014B"/>
    <w:rsid w:val="006759EC"/>
    <w:rsid w:val="00677DD6"/>
    <w:rsid w:val="006940FB"/>
    <w:rsid w:val="006A034F"/>
    <w:rsid w:val="006B3EF6"/>
    <w:rsid w:val="006D4E7B"/>
    <w:rsid w:val="006D61CD"/>
    <w:rsid w:val="006E3B86"/>
    <w:rsid w:val="006E420F"/>
    <w:rsid w:val="006E45CE"/>
    <w:rsid w:val="006E71FF"/>
    <w:rsid w:val="006F1DA0"/>
    <w:rsid w:val="00706049"/>
    <w:rsid w:val="00711310"/>
    <w:rsid w:val="007175A9"/>
    <w:rsid w:val="0076029A"/>
    <w:rsid w:val="007626A6"/>
    <w:rsid w:val="00764E39"/>
    <w:rsid w:val="00766E61"/>
    <w:rsid w:val="007A0374"/>
    <w:rsid w:val="007A7C5B"/>
    <w:rsid w:val="007B352E"/>
    <w:rsid w:val="007B6A00"/>
    <w:rsid w:val="007E0CD0"/>
    <w:rsid w:val="007E5F85"/>
    <w:rsid w:val="00803017"/>
    <w:rsid w:val="008134CB"/>
    <w:rsid w:val="0083719D"/>
    <w:rsid w:val="00847FCE"/>
    <w:rsid w:val="00860C82"/>
    <w:rsid w:val="008659F3"/>
    <w:rsid w:val="00886D39"/>
    <w:rsid w:val="00895F58"/>
    <w:rsid w:val="008A613F"/>
    <w:rsid w:val="008B2988"/>
    <w:rsid w:val="008B3088"/>
    <w:rsid w:val="008B5C8C"/>
    <w:rsid w:val="008C0C7A"/>
    <w:rsid w:val="008C5651"/>
    <w:rsid w:val="008D265B"/>
    <w:rsid w:val="008D5E88"/>
    <w:rsid w:val="008E45E9"/>
    <w:rsid w:val="009018F5"/>
    <w:rsid w:val="00915DE8"/>
    <w:rsid w:val="00920D79"/>
    <w:rsid w:val="0092770B"/>
    <w:rsid w:val="00927C59"/>
    <w:rsid w:val="009536DA"/>
    <w:rsid w:val="00964F4F"/>
    <w:rsid w:val="009716FA"/>
    <w:rsid w:val="00991667"/>
    <w:rsid w:val="00994DD1"/>
    <w:rsid w:val="009A0923"/>
    <w:rsid w:val="009C2F32"/>
    <w:rsid w:val="009D394C"/>
    <w:rsid w:val="00A5197D"/>
    <w:rsid w:val="00A62FE4"/>
    <w:rsid w:val="00A75363"/>
    <w:rsid w:val="00A96FB8"/>
    <w:rsid w:val="00AA2082"/>
    <w:rsid w:val="00AD3BBA"/>
    <w:rsid w:val="00AE71CB"/>
    <w:rsid w:val="00AF70E4"/>
    <w:rsid w:val="00B05F07"/>
    <w:rsid w:val="00B116E9"/>
    <w:rsid w:val="00B45E20"/>
    <w:rsid w:val="00B570B3"/>
    <w:rsid w:val="00B60823"/>
    <w:rsid w:val="00B6735A"/>
    <w:rsid w:val="00B674D5"/>
    <w:rsid w:val="00B67A17"/>
    <w:rsid w:val="00B92A75"/>
    <w:rsid w:val="00BA3187"/>
    <w:rsid w:val="00BA4AAC"/>
    <w:rsid w:val="00BB6658"/>
    <w:rsid w:val="00BB69A8"/>
    <w:rsid w:val="00BD24AE"/>
    <w:rsid w:val="00BD56F4"/>
    <w:rsid w:val="00BE2735"/>
    <w:rsid w:val="00BE432E"/>
    <w:rsid w:val="00BE6C90"/>
    <w:rsid w:val="00C2068B"/>
    <w:rsid w:val="00C27CBD"/>
    <w:rsid w:val="00C34108"/>
    <w:rsid w:val="00C35C32"/>
    <w:rsid w:val="00C44984"/>
    <w:rsid w:val="00C57696"/>
    <w:rsid w:val="00C72F1F"/>
    <w:rsid w:val="00C8693C"/>
    <w:rsid w:val="00CB57C3"/>
    <w:rsid w:val="00CB78E0"/>
    <w:rsid w:val="00CC302D"/>
    <w:rsid w:val="00CF0DFD"/>
    <w:rsid w:val="00D21265"/>
    <w:rsid w:val="00D24688"/>
    <w:rsid w:val="00D3096E"/>
    <w:rsid w:val="00D43720"/>
    <w:rsid w:val="00D468DB"/>
    <w:rsid w:val="00D50D8B"/>
    <w:rsid w:val="00D75CD6"/>
    <w:rsid w:val="00D76F66"/>
    <w:rsid w:val="00D911C0"/>
    <w:rsid w:val="00DA37FD"/>
    <w:rsid w:val="00DA3A32"/>
    <w:rsid w:val="00DB2D8A"/>
    <w:rsid w:val="00DB6E33"/>
    <w:rsid w:val="00DD50E9"/>
    <w:rsid w:val="00DD6FD3"/>
    <w:rsid w:val="00DE0DC3"/>
    <w:rsid w:val="00DF7F5B"/>
    <w:rsid w:val="00E035B3"/>
    <w:rsid w:val="00E137BE"/>
    <w:rsid w:val="00E1381C"/>
    <w:rsid w:val="00E16531"/>
    <w:rsid w:val="00E26BBC"/>
    <w:rsid w:val="00E37779"/>
    <w:rsid w:val="00E51797"/>
    <w:rsid w:val="00E5399C"/>
    <w:rsid w:val="00E55621"/>
    <w:rsid w:val="00E6073D"/>
    <w:rsid w:val="00E65E5C"/>
    <w:rsid w:val="00E81C2B"/>
    <w:rsid w:val="00EB3B28"/>
    <w:rsid w:val="00EC113A"/>
    <w:rsid w:val="00EC32F0"/>
    <w:rsid w:val="00EE2EE0"/>
    <w:rsid w:val="00EE5931"/>
    <w:rsid w:val="00F0388F"/>
    <w:rsid w:val="00F046C7"/>
    <w:rsid w:val="00F66AF4"/>
    <w:rsid w:val="00F86870"/>
    <w:rsid w:val="00F87F2D"/>
    <w:rsid w:val="00F943AB"/>
    <w:rsid w:val="00FA42F5"/>
    <w:rsid w:val="00FA7286"/>
    <w:rsid w:val="00FB2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2C3AB1"/>
  <w15:docId w15:val="{73DB3C30-9029-47B9-9F43-85BE0790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731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212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212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FA42F5"/>
    <w:rPr>
      <w:color w:val="0000FF"/>
      <w:u w:val="single"/>
    </w:rPr>
  </w:style>
  <w:style w:type="paragraph" w:styleId="Encabezadodemensaje">
    <w:name w:val="Message Header"/>
    <w:basedOn w:val="Textoindependiente"/>
    <w:link w:val="EncabezadodemensajeCar"/>
    <w:rsid w:val="00FB2FB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rsid w:val="00FB2FBE"/>
    <w:rPr>
      <w:rFonts w:ascii="Arial" w:hAnsi="Arial"/>
      <w:spacing w:val="-5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FB2FBE"/>
  </w:style>
  <w:style w:type="character" w:customStyle="1" w:styleId="Rtulodeencabezadodemensaje">
    <w:name w:val="Rótulo de encabezado de mensaje"/>
    <w:rsid w:val="00FB2FBE"/>
    <w:rPr>
      <w:rFonts w:ascii="Arial Black" w:hAnsi="Arial Black"/>
      <w:sz w:val="18"/>
      <w:lang w:bidi="ar-SA"/>
    </w:rPr>
  </w:style>
  <w:style w:type="character" w:customStyle="1" w:styleId="estilocorreo18">
    <w:name w:val="estilocorreo18"/>
    <w:semiHidden/>
    <w:rsid w:val="00FB2FBE"/>
    <w:rPr>
      <w:rFonts w:ascii="Arial" w:hAnsi="Arial" w:cs="Arial" w:hint="default"/>
      <w:color w:val="auto"/>
    </w:rPr>
  </w:style>
  <w:style w:type="paragraph" w:styleId="Textoindependiente">
    <w:name w:val="Body Text"/>
    <w:basedOn w:val="Normal"/>
    <w:link w:val="TextoindependienteCar"/>
    <w:rsid w:val="00FB2F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B2FBE"/>
    <w:rPr>
      <w:sz w:val="24"/>
      <w:szCs w:val="24"/>
    </w:rPr>
  </w:style>
  <w:style w:type="paragraph" w:customStyle="1" w:styleId="Standard">
    <w:name w:val="Standard"/>
    <w:rsid w:val="005C1467"/>
    <w:pPr>
      <w:autoSpaceDE w:val="0"/>
      <w:autoSpaceDN w:val="0"/>
      <w:adjustRightInd w:val="0"/>
    </w:pPr>
    <w:rPr>
      <w:szCs w:val="24"/>
    </w:rPr>
  </w:style>
  <w:style w:type="paragraph" w:styleId="Prrafodelista">
    <w:name w:val="List Paragraph"/>
    <w:basedOn w:val="Normal"/>
    <w:uiPriority w:val="34"/>
    <w:qFormat/>
    <w:rsid w:val="00204A28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6759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759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14B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67014B"/>
    <w:pPr>
      <w:spacing w:line="283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F0DFD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1323DC"/>
    <w:pPr>
      <w:spacing w:line="201" w:lineRule="atLeast"/>
    </w:pPr>
    <w:rPr>
      <w:rFonts w:ascii="Arial" w:hAnsi="Arial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A62FE4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TA\AppData\Local\Microsoft\Windows\Temporary%20Internet%20Files\Content.Outlook\1HAGCINP\PlantillaRFE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355C7-F6EE-4106-9AD0-FDE46DA3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PlantillaRFETA</Template>
  <TotalTime>3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Rifaat</dc:creator>
  <cp:keywords/>
  <dc:description/>
  <cp:lastModifiedBy>Rifaat Chabouk</cp:lastModifiedBy>
  <cp:revision>6</cp:revision>
  <cp:lastPrinted>2020-01-15T19:54:00Z</cp:lastPrinted>
  <dcterms:created xsi:type="dcterms:W3CDTF">2023-02-09T16:42:00Z</dcterms:created>
  <dcterms:modified xsi:type="dcterms:W3CDTF">2023-02-09T16:45:00Z</dcterms:modified>
  <cp:category/>
</cp:coreProperties>
</file>